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>{summary}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>{#skills}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>{</w:t>
      </w:r>
      <w:r>
        <w:rPr>
          <w:b/>
          <w:bCs/>
        </w:rPr>
        <w:t>group}</w:t>
      </w:r>
      <w:r>
        <w:t>: {keywords}{/skills}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{title}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{#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>bullets1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}</w:t>
      </w:r>
    </w:p>
    <w:p w14:paraId="6EDE2BC7" w14:textId="1501460D" w:rsidR="00F86AA5" w:rsidRPr="00A428CA" w:rsidRDefault="009D0B8B" w:rsidP="00A428CA">
      <w:pPr>
        <w:pStyle w:val="ListBullet"/>
      </w:pPr>
      <w:r>
        <w:t>{#bullet}</w:t>
      </w:r>
      <w:r w:rsidRPr="006022B6">
        <w:rPr>
          <w:b/>
          <w:bCs/>
        </w:rPr>
        <w:t>{bold}</w:t>
      </w:r>
      <w:r>
        <w:t>{plain}{/bullet}{/bullets1}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{#bullets2}</w:t>
      </w:r>
    </w:p>
    <w:p w14:paraId="7D93C0D0" w14:textId="24A06F34" w:rsidR="006270A9" w:rsidRDefault="009D0B8B" w:rsidP="00A428CA">
      <w:pPr>
        <w:pStyle w:val="ListBullet"/>
      </w:pPr>
      <w:r>
        <w:t>{#bullet}</w:t>
      </w:r>
      <w:r w:rsidRPr="006022B6">
        <w:rPr>
          <w:b/>
          <w:bCs/>
        </w:rPr>
        <w:t>{bold}</w:t>
      </w:r>
      <w:r>
        <w:t>{plain}{/bullet}{/bullets2}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{#bullets3}</w:t>
      </w:r>
    </w:p>
    <w:p w14:paraId="21AFE2E1" w14:textId="668A6555" w:rsidR="009D0B8B" w:rsidRPr="00A428CA" w:rsidRDefault="009D0B8B" w:rsidP="009D0B8B">
      <w:pPr>
        <w:pStyle w:val="ListBullet"/>
      </w:pPr>
      <w:r>
        <w:t>{#bullet}</w:t>
      </w:r>
      <w:r w:rsidRPr="006022B6">
        <w:rPr>
          <w:b/>
          <w:bCs/>
        </w:rPr>
        <w:t>{bold}</w:t>
      </w:r>
      <w:r>
        <w:t>{plain}{/bullet}{/bullets3}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