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experience in developing robust and scalable web applications. Proven expertise in full-stack development using React, Python, and cloud technologies like AWS. Adept at collaborating with cross-functional teams to deliver effective solutions that enhance customer experiences in marketing platforms.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Frontend Technologies</w:t>
      </w:r>
      <w:r>
        <w:rPr>
          <w:b/>
          <w:bCs/>
        </w:rPr>
        <w:t/>
      </w:r>
      <w:r>
        <w:t xml:space="preserve">: React, Redux, JavaScript, HTML5, CSS3, TypeScript, Jest, Webpack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Backend Technologies</w:t>
      </w:r>
      <w:r>
        <w:rPr>
          <w:b/>
          <w:bCs/>
        </w:rPr>
        <w:t/>
      </w:r>
      <w:r>
        <w:t xml:space="preserve">: Python, Django, Flask, Node.js, GraphQL, PostgreSQL, MongoDB, Redis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Docker, Kubernetes, Terraform, CircleCI, Jenkins, Git, GitHub Actions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Practices</w:t>
      </w:r>
      <w:r>
        <w:rPr>
          <w:b/>
          <w:bCs/>
        </w:rPr>
        <w:t/>
      </w:r>
      <w:r>
        <w:t xml:space="preserve">: Agile, Scrum, CI/CD, Microservices, REST APIs, TDD, Code Reviews, Pair Programming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Tools &amp; Libraries</w:t>
      </w:r>
      <w:r>
        <w:rPr>
          <w:b/>
          <w:bCs/>
        </w:rPr>
        <w:t/>
      </w:r>
      <w:r>
        <w:t xml:space="preserve">: Visual Studio Code, Postman, Swagger, Figma, Bootstrap, Tailwind CSS, Material-UI, Axios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full-stack development of a scalable email marketing platform utilizing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for the frontend and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 for backend services, providing seamless user experiences.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reusable UI components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which enhanced the performance and maintainability of the web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RESTful APIs using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 and Python to serve data efficiently to frontend applications, ensuring high performance and responsiveness.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queries and enhanced data retrieval speeds through thoughtful design of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schemas and indexing strategies.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Configured and deployed infrastructure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employing services like EC2, S3, and RDS to ensure system reliability and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team productivity by leading code reviews, implementing best practices for testing with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, and fostering a culture of clean code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the product team to incorporate user feedback into software design, significantly improving feature quality and user engagement.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CI/CD pipelines with </w:t>
      </w:r>
      <w:r w:rsidRPr="006022B6">
        <w:rPr>
          <w:b/>
          <w:bCs/>
        </w:rPr>
        <w:t xml:space="preserve">CircleCI</w:t>
      </w:r>
      <w:r>
        <w:t/>
      </w:r>
      <w:r w:rsidRPr="006022B6">
        <w:rPr>
          <w:b/>
          <w:bCs/>
        </w:rPr>
        <w:t/>
      </w:r>
      <w:r>
        <w:t xml:space="preserve"> to automate testing and deployment processes, reducing release times by developing efficient workflows.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including daily stand-ups and sprint planning, ensuring alignment between technical implementation and business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in software development best practices, </w:t>
      </w:r>
      <w:r w:rsidRPr="006022B6">
        <w:rPr>
          <w:b/>
          <w:bCs/>
        </w:rPr>
        <w:t xml:space="preserve">Pair Programming</w:t>
      </w:r>
      <w:r>
        <w:t/>
      </w:r>
      <w:r w:rsidRPr="006022B6">
        <w:rPr>
          <w:b/>
          <w:bCs/>
        </w:rPr>
        <w:t/>
      </w:r>
      <w:r>
        <w:t xml:space="preserve">, and critical thinking skills, promoting a collaborative team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containers for local development and deployment environments, ensuring consistency across development, testing, and production stages.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comprehensive documentation for API services, enhancing team understanding and decreasing onboarding times for new developers.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development and launch of new features for Asana's product suite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improving user engagement by enhancing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user-friendly interfaces using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CSS3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, ensuring responsive design across various device types and screen sizes.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cross-functional teams including product managers and designers to refine feature requirements and develop effective technical solutions.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backend development using </w:t>
      </w:r>
      <w:r w:rsidRPr="006022B6">
        <w:rPr>
          <w:b/>
          <w:bCs/>
        </w:rPr>
        <w:t xml:space="preserve">Express.js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 to manage user data and improve application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to ensure adherence to coding standards and best practices, fostering continuous learning within the development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unit tests and end-to-end testing frameworks utilizing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Enzyme</w:t>
      </w:r>
      <w:r>
        <w:t/>
      </w:r>
      <w:r w:rsidRPr="006022B6">
        <w:rPr>
          <w:b/>
          <w:bCs/>
        </w:rPr>
        <w:t/>
      </w:r>
      <w:r>
        <w:t xml:space="preserve"> to enhance code reliability and stability before deployments.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product planning, user story definition, and acceptance criteria creation, aligning technical development with business needs.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workshops on best coding practices and usability testing, driving enhancements in the product’s visual design and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data visualization features using </w:t>
      </w:r>
      <w:r w:rsidRPr="006022B6">
        <w:rPr>
          <w:b/>
          <w:bCs/>
        </w:rPr>
        <w:t xml:space="preserve">D3.js</w:t>
      </w:r>
      <w:r>
        <w:t/>
      </w:r>
      <w:r w:rsidRPr="006022B6">
        <w:rPr>
          <w:b/>
          <w:bCs/>
        </w:rPr>
        <w:t/>
      </w:r>
      <w:r>
        <w:t xml:space="preserve"> to provide deeper insights into user interaction metrics and software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technical documentation and user manuals that reduced support calls by 15%, enhancing user understanding of platform features.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building web applications at Skillsoft, focusing on user interface development using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internal tools that streamlined the development process and improved team efficiency by automating repetitive tasks using </w:t>
      </w:r>
      <w:r w:rsidRPr="006022B6">
        <w:rPr>
          <w:b/>
          <w:bCs/>
        </w:rPr>
        <w:t xml:space="preserve">Bash</w:t>
      </w:r>
      <w:r>
        <w:t/>
      </w:r>
      <w:r w:rsidRPr="006022B6">
        <w:rPr>
          <w:b/>
          <w:bCs/>
        </w:rPr>
        <w:t/>
      </w:r>
      <w:r>
        <w:t xml:space="preserve"> scripts.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producing server-side components with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to handle database interactions and implement business logic effectively.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Gained experience interfacing with databases like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to ensure data integrity and optimize query performance during application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QA processes through testing automation with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, facilitating smoother release cycles and improving software quality.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transition from legacy systems to modern architectures using </w:t>
      </w:r>
      <w:r w:rsidRPr="006022B6">
        <w:rPr>
          <w:b/>
          <w:bCs/>
        </w:rPr>
        <w:t xml:space="preserve">SOAP</w:t>
      </w:r>
      <w:r>
        <w:t/>
      </w:r>
      <w:r w:rsidRPr="006022B6">
        <w:rPr>
          <w:b/>
          <w:bCs/>
        </w:rPr>
        <w:t/>
      </w:r>
      <w:r>
        <w:t xml:space="preserve"> APIs, ensuring compatibility and improved performance over time.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