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Dynamic and results-driven Senior Software Engineer with over 9 years of full-stack experience designing, developing, implementing, and delivering highly available enterprise applications. Proficient in C#, .NET 6+, microservices architecture, REST API development, Angular, JavaScript, and SQL. Demonstrated success in collaborating with cross-functional teams and product owners under Agile methodologies. Proven track record of optimizing CI/CD processes and breaking down monolithic applications.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C#, JavaScript, TypeScript, SQL, HTML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.NET 6+, Angular, REST APIs, Microservices, MVC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Git, Docker, Jenkins, Azure DevOps, Postman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 Technologies</w:t>
      </w:r>
      <w:r>
        <w:rPr>
          <w:b/>
          <w:bCs/>
        </w:rPr>
        <w:t/>
      </w:r>
      <w:r>
        <w:t xml:space="preserve">: SQL Server, PostgreSQL, NoSQL, Entity Framework, LINQ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Platforms</w:t>
      </w:r>
      <w:r>
        <w:rPr>
          <w:b/>
          <w:bCs/>
        </w:rPr>
        <w:t/>
      </w:r>
      <w:r>
        <w:t xml:space="preserve">: AWS, Azure, Google Cloud, Kubernetes, OpenShift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development of a high-availability enterprise application using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.NET 6+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Microservices</w:t>
      </w:r>
      <w:r>
        <w:t/>
      </w:r>
      <w:r w:rsidRPr="006022B6">
        <w:rPr>
          <w:b/>
          <w:bCs/>
        </w:rPr>
        <w:t/>
      </w:r>
      <w:r>
        <w:t xml:space="preserve"> architecture, improving scalability and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intensely with product owners and stakeholders to gather requirements and deliver robust solutions through </w:t>
      </w:r>
      <w:r w:rsidRPr="006022B6">
        <w:rPr>
          <w:b/>
          <w:bCs/>
        </w:rPr>
        <w:t xml:space="preserve">Agile</w:t>
      </w:r>
      <w:r>
        <w:t/>
      </w:r>
      <w:r w:rsidRPr="006022B6">
        <w:rPr>
          <w:b/>
          <w:bCs/>
        </w:rPr>
        <w:t/>
      </w:r>
      <w:r>
        <w:t xml:space="preserve"> methodologies.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CI/CD pipelines utilizing </w:t>
      </w:r>
      <w:r w:rsidRPr="006022B6">
        <w:rPr>
          <w:b/>
          <w:bCs/>
        </w:rPr>
        <w:t xml:space="preserve">Azure DevOps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, significantly reducing deployment time and increasing software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Transformed monolithic applications into </w:t>
      </w:r>
      <w:r w:rsidRPr="006022B6">
        <w:rPr>
          <w:b/>
          <w:bCs/>
        </w:rPr>
        <w:t xml:space="preserve">Microservices</w:t>
      </w:r>
      <w:r>
        <w:t/>
      </w:r>
      <w:r w:rsidRPr="006022B6">
        <w:rPr>
          <w:b/>
          <w:bCs/>
        </w:rPr>
        <w:t/>
      </w:r>
      <w:r>
        <w:t xml:space="preserve">, leveraging containerization with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orchestrating them with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RESTful APIs utilizing </w:t>
      </w:r>
      <w:r w:rsidRPr="006022B6">
        <w:rPr>
          <w:b/>
          <w:bCs/>
        </w:rPr>
        <w:t xml:space="preserve">ASP.NET Core</w:t>
      </w:r>
      <w:r>
        <w:t/>
      </w:r>
      <w:r w:rsidRPr="006022B6">
        <w:rPr>
          <w:b/>
          <w:bCs/>
        </w:rPr>
        <w:t/>
      </w:r>
      <w:r>
        <w:t xml:space="preserve"> and integrated them with frontend applications built on </w:t>
      </w:r>
      <w:r w:rsidRPr="006022B6">
        <w:rPr>
          <w:b/>
          <w:bCs/>
        </w:rPr>
        <w:t xml:space="preserve">Angular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database performance and integrity using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Entity Framework</w:t>
      </w:r>
      <w:r>
        <w:t/>
      </w:r>
      <w:r w:rsidRPr="006022B6">
        <w:rPr>
          <w:b/>
          <w:bCs/>
        </w:rPr>
        <w:t/>
      </w:r>
      <w:r>
        <w:t xml:space="preserve"> to ensure data consistency and efficient querying.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rigorous testing and debugging, implementing unit tests with </w:t>
      </w:r>
      <w:r w:rsidRPr="006022B6">
        <w:rPr>
          <w:b/>
          <w:bCs/>
        </w:rPr>
        <w:t xml:space="preserve">xUnit</w:t>
      </w:r>
      <w:r>
        <w:t/>
      </w:r>
      <w:r w:rsidRPr="006022B6">
        <w:rPr>
          <w:b/>
          <w:bCs/>
        </w:rPr>
        <w:t/>
      </w:r>
      <w:r>
        <w:t xml:space="preserve"> and enhanced quality assurance processes throughout the development lifecycle.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control, ensuring seamless collaboration within the engineering team and maintaining high code quality standards.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third-party libraries and services, enhancing application functionality and user experience with technologies such as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Swagger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mentorship and guidance to junior developers, fostering a culture of learning and knowledge sharing within the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comprehensive documentation of architecture and design decisions, making it easier for new team members to onboard effectively.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Regularly engaged in code reviews, ensuring compliance with coding standards and contributing to the overall quality of the software delivered.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enterprise-grade applications using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.NET Framework</w:t>
      </w:r>
      <w:r>
        <w:t/>
      </w:r>
      <w:r w:rsidRPr="006022B6">
        <w:rPr>
          <w:b/>
          <w:bCs/>
        </w:rPr>
        <w:t/>
      </w:r>
      <w:r>
        <w:t xml:space="preserve">, improving the efficiency of core business operations.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full software development lifecycle, from requirements analysis to deployment, under </w:t>
      </w:r>
      <w:r w:rsidRPr="006022B6">
        <w:rPr>
          <w:b/>
          <w:bCs/>
        </w:rPr>
        <w:t xml:space="preserve">Agile</w:t>
      </w:r>
      <w:r>
        <w:t/>
      </w:r>
      <w:r w:rsidRPr="006022B6">
        <w:rPr>
          <w:b/>
          <w:bCs/>
        </w:rPr>
        <w:t/>
      </w:r>
      <w:r>
        <w:t xml:space="preserve"> methodologies.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extensively with </w:t>
      </w:r>
      <w:r w:rsidRPr="006022B6">
        <w:rPr>
          <w:b/>
          <w:bCs/>
        </w:rPr>
        <w:t xml:space="preserve">REST API</w:t>
      </w:r>
      <w:r>
        <w:t/>
      </w:r>
      <w:r w:rsidRPr="006022B6">
        <w:rPr>
          <w:b/>
          <w:bCs/>
        </w:rPr>
        <w:t/>
      </w:r>
      <w:r>
        <w:t xml:space="preserve"> development, achieving seamless integration between client and server-side components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Ajax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Performed frontend development using </w:t>
      </w:r>
      <w:r w:rsidRPr="006022B6">
        <w:rPr>
          <w:b/>
          <w:bCs/>
        </w:rPr>
        <w:t xml:space="preserve">Angular</w:t>
      </w:r>
      <w:r>
        <w:t/>
      </w:r>
      <w:r w:rsidRPr="006022B6">
        <w:rPr>
          <w:b/>
          <w:bCs/>
        </w:rPr>
        <w:t/>
      </w:r>
      <w:r>
        <w:t xml:space="preserve">, ensuring a responsive and dynamic user interface experience that met user requirements.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unit testing and integration testing of applications, employing tools like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MSTest</w:t>
      </w:r>
      <w:r>
        <w:t/>
      </w:r>
      <w:r w:rsidRPr="006022B6">
        <w:rPr>
          <w:b/>
          <w:bCs/>
        </w:rPr>
        <w:t/>
      </w:r>
      <w:r>
        <w:t xml:space="preserve"> to ensure reliability and functionality.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Established databases using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, implementing stored procedures, triggers, and views for optimized data management.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source control systems like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SVN</w:t>
      </w:r>
      <w:r>
        <w:t/>
      </w:r>
      <w:r w:rsidRPr="006022B6">
        <w:rPr>
          <w:b/>
          <w:bCs/>
        </w:rPr>
        <w:t/>
      </w:r>
      <w:r>
        <w:t xml:space="preserve"> for managing source code and tracking changes across multiple releases and projects.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legacy systems by refactoring code and implementing modern practices, resulting in improved maintainability and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teams, including QA and project management, to align development efforts with business objectives, adhering to deadlines and quality expectations.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Actively participated in sprint planning and retrospectives, contributing insights for process improvement and project efficiency.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Programmed and maintained features for enterprise applications using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in conjunction with </w:t>
      </w:r>
      <w:r w:rsidRPr="006022B6">
        <w:rPr>
          <w:b/>
          <w:bCs/>
        </w:rPr>
        <w:t xml:space="preserve">ASP.NET MVC</w:t>
      </w:r>
      <w:r>
        <w:t/>
      </w:r>
      <w:r w:rsidRPr="006022B6">
        <w:rPr>
          <w:b/>
          <w:bCs/>
        </w:rPr>
        <w:t/>
      </w:r>
      <w:r>
        <w:t xml:space="preserve">, ensuring robust application performance.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with relational databases such as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 and experienced in query optimization to manage backend data transactions efficiently.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stakeholders to gather technical requirements and translate them into functional specifications for application development.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version control systems such as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to manage and maintain code for multiple projects, always ensuring a clean and deployable state.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Involved in the deployment processes of applications via </w:t>
      </w:r>
      <w:r w:rsidRPr="006022B6">
        <w:rPr>
          <w:b/>
          <w:bCs/>
        </w:rPr>
        <w:t xml:space="preserve">Windows Server</w:t>
      </w:r>
      <w:r>
        <w:t/>
      </w:r>
      <w:r w:rsidRPr="006022B6">
        <w:rPr>
          <w:b/>
          <w:bCs/>
        </w:rPr>
        <w:t/>
      </w:r>
      <w:r>
        <w:t xml:space="preserve"> and Azure cloud services, contributing to seamless transitions to live environments.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client-facing meetings to gather feedback and requirements, adjusting application functionalities to meet business needs, resulting in enhanced user satisfaction.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Trained and supported junior developers in software engineering best practices and hosting web services, fostering a strong collaborative team culture. Completed projects under tight deadlines, demonstrating agility and versatility in software development.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