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Software Engineer with over 9 years of experience in developing advanced simulation systems and combat tools. Proficient in Python, deep reinforcement learning, and neural networks using PyTorch to enhance national security. Aiming to leverage extensive experience in multi-domain simulation software development at HII to contribute to national space superiority and mission readiness.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Java, C++, SQL, JavaScript</w:t>
      </w:r>
    </w:p>
    <w:p w14:paraId="612FB200" w14:textId="3DDD46FE" w:rsidR="001C70D7" w:rsidRPr="00232312" w:rsidRDefault="001C70D7" w:rsidP="00A428CA">
      <w:pPr>
        <w:pStyle w:val="ListBullet"/>
      </w:pPr>
      <w:r w:rsidRPr="009D0B8B">
        <w:rPr>
          <w:b/>
          <w:bCs/>
        </w:rPr>
        <w:t xml:space="preserve">Machine Learning and AI</w:t>
      </w:r>
      <w:r>
        <w:rPr>
          <w:b/>
          <w:bCs/>
        </w:rPr>
        <w:t/>
      </w:r>
      <w:r>
        <w:t xml:space="preserve">: PyTorch, TensorFlow, Scikit-learn, Keras, Reinforcement Learning</w:t>
      </w:r>
    </w:p>
    <w:p w14:paraId="612FB200" w14:textId="3DDD46FE" w:rsidR="001C70D7" w:rsidRPr="00232312" w:rsidRDefault="001C70D7" w:rsidP="00A428CA">
      <w:pPr>
        <w:pStyle w:val="ListBullet"/>
      </w:pPr>
      <w:r w:rsidRPr="009D0B8B">
        <w:rPr>
          <w:b/>
          <w:bCs/>
        </w:rPr>
        <w:t xml:space="preserve">Development Tools</w:t>
      </w:r>
      <w:r>
        <w:rPr>
          <w:b/>
          <w:bCs/>
        </w:rPr>
        <w:t/>
      </w:r>
      <w:r>
        <w:t xml:space="preserve">: GitLab, Jira, Confluence, Docker, Kubernetes</w:t>
      </w:r>
    </w:p>
    <w:p w14:paraId="612FB200" w14:textId="3DDD46FE" w:rsidR="001C70D7" w:rsidRPr="00232312" w:rsidRDefault="001C70D7" w:rsidP="00A428CA">
      <w:pPr>
        <w:pStyle w:val="ListBullet"/>
      </w:pPr>
      <w:r w:rsidRPr="009D0B8B">
        <w:rPr>
          <w:b/>
          <w:bCs/>
        </w:rPr>
        <w:t xml:space="preserve">Cloud and Data Technologies</w:t>
      </w:r>
      <w:r>
        <w:rPr>
          <w:b/>
          <w:bCs/>
        </w:rPr>
        <w:t/>
      </w:r>
      <w:r>
        <w:t xml:space="preserve">: AWS, Azure, Google Cloud, REST APIs, PostgreSQL</w:t>
      </w:r>
    </w:p>
    <w:p w14:paraId="612FB200" w14:textId="3DDD46FE" w:rsidR="001C70D7" w:rsidRPr="00232312" w:rsidRDefault="001C70D7" w:rsidP="00A428CA">
      <w:pPr>
        <w:pStyle w:val="ListBullet"/>
      </w:pPr>
      <w:r w:rsidRPr="009D0B8B">
        <w:rPr>
          <w:b/>
          <w:bCs/>
        </w:rPr>
        <w:t xml:space="preserve">Modeling and Simulation</w:t>
      </w:r>
      <w:r>
        <w:rPr>
          <w:b/>
          <w:bCs/>
        </w:rPr>
        <w:t/>
      </w:r>
      <w:r>
        <w:t xml:space="preserve">: Agent-Based Modeling, Event-Driven Simulations, System Dynamics, Discrete Event Simulation, SLAM</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advanced </w:t>
      </w:r>
      <w:r w:rsidRPr="006022B6">
        <w:rPr>
          <w:b/>
          <w:bCs/>
        </w:rPr>
        <w:t xml:space="preserve">space simulation software</w:t>
      </w:r>
      <w:r>
        <w:t/>
      </w:r>
      <w:r w:rsidRPr="006022B6">
        <w:rPr>
          <w:b/>
          <w:bCs/>
        </w:rPr>
        <w:t/>
      </w:r>
      <w:r>
        <w:t xml:space="preserve"> leveraging </w:t>
      </w:r>
      <w:r w:rsidRPr="006022B6">
        <w:rPr>
          <w:b/>
          <w:bCs/>
        </w:rPr>
        <w:t xml:space="preserve">Python</w:t>
      </w:r>
      <w:r>
        <w:t/>
      </w:r>
      <w:r w:rsidRPr="006022B6">
        <w:rPr>
          <w:b/>
          <w:bCs/>
        </w:rPr>
        <w:t/>
      </w:r>
      <w:r>
        <w:t xml:space="preserve"> and </w:t>
      </w:r>
      <w:r w:rsidRPr="006022B6">
        <w:rPr>
          <w:b/>
          <w:bCs/>
        </w:rPr>
        <w:t xml:space="preserve">PyTorch</w:t>
      </w:r>
      <w:r>
        <w:t/>
      </w:r>
      <w:r w:rsidRPr="006022B6">
        <w:rPr>
          <w:b/>
          <w:bCs/>
        </w:rPr>
        <w:t/>
      </w:r>
      <w:r>
        <w:t xml:space="preserve">, enhancing the operational capabilities for </w:t>
      </w:r>
      <w:r w:rsidRPr="006022B6">
        <w:rPr>
          <w:b/>
          <w:bCs/>
        </w:rPr>
        <w:t xml:space="preserve">Joint Combatant Command analysis</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in a multidisciplinary team using </w:t>
      </w:r>
      <w:r w:rsidRPr="006022B6">
        <w:rPr>
          <w:b/>
          <w:bCs/>
        </w:rPr>
        <w:t xml:space="preserve">GitLab</w:t>
      </w:r>
      <w:r>
        <w:t/>
      </w:r>
      <w:r w:rsidRPr="006022B6">
        <w:rPr>
          <w:b/>
          <w:bCs/>
        </w:rPr>
        <w:t/>
      </w:r>
      <w:r>
        <w:t xml:space="preserve"> for version control and </w:t>
      </w:r>
      <w:r w:rsidRPr="006022B6">
        <w:rPr>
          <w:b/>
          <w:bCs/>
        </w:rPr>
        <w:t xml:space="preserve">Jira</w:t>
      </w:r>
      <w:r>
        <w:t/>
      </w:r>
      <w:r w:rsidRPr="006022B6">
        <w:rPr>
          <w:b/>
          <w:bCs/>
        </w:rPr>
        <w:t/>
      </w:r>
      <w:r>
        <w:t xml:space="preserve"> for task management, ensuring streamlined development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detailed code reviews to maintain a high quality of software standards, resulting in improved reliability of simulation output.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w:t>
      </w:r>
      <w:r w:rsidRPr="006022B6">
        <w:rPr>
          <w:b/>
          <w:bCs/>
        </w:rPr>
        <w:t xml:space="preserve">deep reinforcement learning techniques</w:t>
      </w:r>
      <w:r>
        <w:t/>
      </w:r>
      <w:r w:rsidRPr="006022B6">
        <w:rPr>
          <w:b/>
          <w:bCs/>
        </w:rPr>
        <w:t/>
      </w:r>
      <w:r>
        <w:t xml:space="preserve"> to optimize </w:t>
      </w:r>
      <w:r w:rsidRPr="006022B6">
        <w:rPr>
          <w:b/>
          <w:bCs/>
        </w:rPr>
        <w:t xml:space="preserve">multi-domain simulation tools</w:t>
      </w:r>
      <w:r>
        <w:t/>
      </w:r>
      <w:r w:rsidRPr="006022B6">
        <w:rPr>
          <w:b/>
          <w:bCs/>
        </w:rPr>
        <w:t/>
      </w:r>
      <w:r>
        <w:t xml:space="preserve">, fostering innovative approaches in space combat training.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documented key architecture frameworks for next-generation simulation capabilities, adhering to best practices in software engineering.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Confluence</w:t>
      </w:r>
      <w:r>
        <w:t/>
      </w:r>
      <w:r w:rsidRPr="006022B6">
        <w:rPr>
          <w:b/>
          <w:bCs/>
        </w:rPr>
        <w:t/>
      </w:r>
      <w:r>
        <w:t xml:space="preserve"> for documentation and progress sharing, ensuring clarity among team members and stakeholders.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architectural discussions focused on long-term technical directions for modeling and simulation objectives in the space domain.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w:t>
      </w:r>
      <w:r w:rsidRPr="006022B6">
        <w:rPr>
          <w:b/>
          <w:bCs/>
        </w:rPr>
        <w:t xml:space="preserve">neural network models</w:t>
      </w:r>
      <w:r>
        <w:t/>
      </w:r>
      <w:r w:rsidRPr="006022B6">
        <w:rPr>
          <w:b/>
          <w:bCs/>
        </w:rPr>
        <w:t/>
      </w:r>
      <w:r>
        <w:t xml:space="preserve"> to advance predictive accuracy in simulation environments, improving decision-making accuracy for military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Thoroughly tested and debugged </w:t>
      </w:r>
      <w:r w:rsidRPr="006022B6">
        <w:rPr>
          <w:b/>
          <w:bCs/>
        </w:rPr>
        <w:t xml:space="preserve">simulation software</w:t>
      </w:r>
      <w:r>
        <w:t/>
      </w:r>
      <w:r w:rsidRPr="006022B6">
        <w:rPr>
          <w:b/>
          <w:bCs/>
        </w:rPr>
        <w:t/>
      </w:r>
      <w:r>
        <w:t xml:space="preserve">, enhancing user experience and operational effectiveness.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actively in innovation workshops to improve existing software methodologies, focusing on leveraging </w:t>
      </w:r>
      <w:r w:rsidRPr="006022B6">
        <w:rPr>
          <w:b/>
          <w:bCs/>
        </w:rPr>
        <w:t xml:space="preserve">multidisciplinary approaches</w:t>
      </w:r>
      <w:r>
        <w:t/>
      </w:r>
      <w:r w:rsidRPr="006022B6">
        <w:rPr>
          <w:b/>
          <w:bCs/>
        </w:rPr>
        <w:t/>
      </w:r>
      <w:r>
        <w:t xml:space="preserve"> for simulation advancements.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Provided mentorship to junior developers in implementing </w:t>
      </w:r>
      <w:r w:rsidRPr="006022B6">
        <w:rPr>
          <w:b/>
          <w:bCs/>
        </w:rPr>
        <w:t xml:space="preserve">machine learning models</w:t>
      </w:r>
      <w:r>
        <w:t/>
      </w:r>
      <w:r w:rsidRPr="006022B6">
        <w:rPr>
          <w:b/>
          <w:bCs/>
        </w:rPr>
        <w:t/>
      </w:r>
      <w:r>
        <w:t xml:space="preserve">, promoting knowledge sharing and skills development across the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Managed and deployed containerized applications using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ensuring scalable and maintainable software solutions.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supported internal tools using </w:t>
      </w:r>
      <w:r w:rsidRPr="006022B6">
        <w:rPr>
          <w:b/>
          <w:bCs/>
        </w:rPr>
        <w:t xml:space="preserve">Java</w:t>
      </w:r>
      <w:r>
        <w:t/>
      </w:r>
      <w:r w:rsidRPr="006022B6">
        <w:rPr>
          <w:b/>
          <w:bCs/>
        </w:rPr>
        <w:t/>
      </w:r>
      <w:r>
        <w:t xml:space="preserve"> and </w:t>
      </w:r>
      <w:r w:rsidRPr="006022B6">
        <w:rPr>
          <w:b/>
          <w:bCs/>
        </w:rPr>
        <w:t xml:space="preserve">Spring Boot</w:t>
      </w:r>
      <w:r>
        <w:t/>
      </w:r>
      <w:r w:rsidRPr="006022B6">
        <w:rPr>
          <w:b/>
          <w:bCs/>
        </w:rPr>
        <w:t/>
      </w:r>
      <w:r>
        <w:t xml:space="preserve"> that streamlined team workflows and improved deployment efficiency.</w:t>
      </w:r>
    </w:p>
    <w:p w14:paraId="7D93C0D0" w14:textId="24A06F34" w:rsidR="006270A9" w:rsidRDefault="009D0B8B" w:rsidP="00A428CA">
      <w:pPr>
        <w:pStyle w:val="ListBullet"/>
      </w:pPr>
      <w:r>
        <w:t/>
      </w:r>
      <w:r w:rsidRPr="006022B6">
        <w:rPr>
          <w:b/>
          <w:bCs/>
        </w:rPr>
        <w:t/>
      </w:r>
      <w:r>
        <w:t xml:space="preserve">Led a project that integrated </w:t>
      </w:r>
      <w:r w:rsidRPr="006022B6">
        <w:rPr>
          <w:b/>
          <w:bCs/>
        </w:rPr>
        <w:t xml:space="preserve">AWS services</w:t>
      </w:r>
      <w:r>
        <w:t/>
      </w:r>
      <w:r w:rsidRPr="006022B6">
        <w:rPr>
          <w:b/>
          <w:bCs/>
        </w:rPr>
        <w:t/>
      </w:r>
      <w:r>
        <w:t xml:space="preserve"> to enhance the cloud capabilities of existing simulation applications, resulting in cost savings and performance boosts.</w:t>
      </w:r>
    </w:p>
    <w:p w14:paraId="7D93C0D0" w14:textId="24A06F34" w:rsidR="006270A9" w:rsidRDefault="009D0B8B" w:rsidP="00A428CA">
      <w:pPr>
        <w:pStyle w:val="ListBullet"/>
      </w:pPr>
      <w:r>
        <w:t/>
      </w:r>
      <w:r w:rsidRPr="006022B6">
        <w:rPr>
          <w:b/>
          <w:bCs/>
        </w:rPr>
        <w:t/>
      </w:r>
      <w:r>
        <w:t xml:space="preserve">Collaborated closely with data scientists to develop </w:t>
      </w:r>
      <w:r w:rsidRPr="006022B6">
        <w:rPr>
          <w:b/>
          <w:bCs/>
        </w:rPr>
        <w:t xml:space="preserve">AI-driven solutions</w:t>
      </w:r>
      <w:r>
        <w:t/>
      </w:r>
      <w:r w:rsidRPr="006022B6">
        <w:rPr>
          <w:b/>
          <w:bCs/>
        </w:rPr>
        <w:t/>
      </w:r>
      <w:r>
        <w:t xml:space="preserve"> utilizing </w:t>
      </w:r>
      <w:r w:rsidRPr="006022B6">
        <w:rPr>
          <w:b/>
          <w:bCs/>
        </w:rPr>
        <w:t xml:space="preserve">Scikit-learn</w:t>
      </w:r>
      <w:r>
        <w:t/>
      </w:r>
      <w:r w:rsidRPr="006022B6">
        <w:rPr>
          <w:b/>
          <w:bCs/>
        </w:rPr>
        <w:t/>
      </w:r>
      <w:r>
        <w:t xml:space="preserve"> and </w:t>
      </w:r>
      <w:r w:rsidRPr="006022B6">
        <w:rPr>
          <w:b/>
          <w:bCs/>
        </w:rPr>
        <w:t xml:space="preserve">TensorFlow</w:t>
      </w:r>
      <w:r>
        <w:t/>
      </w:r>
      <w:r w:rsidRPr="006022B6">
        <w:rPr>
          <w:b/>
          <w:bCs/>
        </w:rPr>
        <w:t/>
      </w:r>
      <w:r>
        <w:t xml:space="preserve">, significantly improving the project deliverables.</w:t>
      </w:r>
    </w:p>
    <w:p w14:paraId="7D93C0D0" w14:textId="24A06F34" w:rsidR="006270A9" w:rsidRDefault="009D0B8B" w:rsidP="00A428CA">
      <w:pPr>
        <w:pStyle w:val="ListBullet"/>
      </w:pPr>
      <w:r>
        <w:t/>
      </w:r>
      <w:r w:rsidRPr="006022B6">
        <w:rPr>
          <w:b/>
          <w:bCs/>
        </w:rPr>
        <w:t/>
      </w:r>
      <w:r>
        <w:t xml:space="preserve">Implemented CI/CD pipelines using </w:t>
      </w:r>
      <w:r w:rsidRPr="006022B6">
        <w:rPr>
          <w:b/>
          <w:bCs/>
        </w:rPr>
        <w:t xml:space="preserve">Jenkins</w:t>
      </w:r>
      <w:r>
        <w:t/>
      </w:r>
      <w:r w:rsidRPr="006022B6">
        <w:rPr>
          <w:b/>
          <w:bCs/>
        </w:rPr>
        <w:t/>
      </w:r>
      <w:r>
        <w:t xml:space="preserve">, which minimized deployment times and improved software rollouts with fewer errors.</w:t>
      </w:r>
    </w:p>
    <w:p w14:paraId="7D93C0D0" w14:textId="24A06F34" w:rsidR="006270A9" w:rsidRDefault="009D0B8B" w:rsidP="00A428CA">
      <w:pPr>
        <w:pStyle w:val="ListBullet"/>
      </w:pPr>
      <w:r>
        <w:t/>
      </w:r>
      <w:r w:rsidRPr="006022B6">
        <w:rPr>
          <w:b/>
          <w:bCs/>
        </w:rPr>
        <w:t/>
      </w:r>
      <w:r>
        <w:t xml:space="preserve">Participated in agile sprint planning utilizing </w:t>
      </w:r>
      <w:r w:rsidRPr="006022B6">
        <w:rPr>
          <w:b/>
          <w:bCs/>
        </w:rPr>
        <w:t xml:space="preserve">Jira</w:t>
      </w:r>
      <w:r>
        <w:t/>
      </w:r>
      <w:r w:rsidRPr="006022B6">
        <w:rPr>
          <w:b/>
          <w:bCs/>
        </w:rPr>
        <w:t/>
      </w:r>
      <w:r>
        <w:t xml:space="preserve">, ensuring alignment with project goals and timely delivery of tasks.</w:t>
      </w:r>
    </w:p>
    <w:p w14:paraId="7D93C0D0" w14:textId="24A06F34" w:rsidR="006270A9" w:rsidRDefault="009D0B8B" w:rsidP="00A428CA">
      <w:pPr>
        <w:pStyle w:val="ListBullet"/>
      </w:pPr>
      <w:r>
        <w:t/>
      </w:r>
      <w:r w:rsidRPr="006022B6">
        <w:rPr>
          <w:b/>
          <w:bCs/>
        </w:rPr>
        <w:t/>
      </w:r>
      <w:r>
        <w:t xml:space="preserve">Engaged in hands-on development and troubleshooting of software solutions, optimizing performance for analytical and operational processes.</w:t>
      </w:r>
    </w:p>
    <w:p w14:paraId="7D93C0D0" w14:textId="24A06F34" w:rsidR="006270A9" w:rsidRDefault="009D0B8B" w:rsidP="00A428CA">
      <w:pPr>
        <w:pStyle w:val="ListBullet"/>
      </w:pPr>
      <w:r>
        <w:t/>
      </w:r>
      <w:r w:rsidRPr="006022B6">
        <w:rPr>
          <w:b/>
          <w:bCs/>
        </w:rPr>
        <w:t/>
      </w:r>
      <w:r>
        <w:t xml:space="preserve">Contributed to the architecture and design of microservices-based applications that supported large-scale data processing for simulations.</w:t>
      </w:r>
    </w:p>
    <w:p w14:paraId="7D93C0D0" w14:textId="24A06F34" w:rsidR="006270A9" w:rsidRDefault="009D0B8B" w:rsidP="00A428CA">
      <w:pPr>
        <w:pStyle w:val="ListBullet"/>
      </w:pPr>
      <w:r>
        <w:t/>
      </w:r>
      <w:r w:rsidRPr="006022B6">
        <w:rPr>
          <w:b/>
          <w:bCs/>
        </w:rPr>
        <w:t/>
      </w:r>
      <w:r>
        <w:t xml:space="preserve">Conducted training sessions on new technologies such as </w:t>
      </w:r>
      <w:r w:rsidRPr="006022B6">
        <w:rPr>
          <w:b/>
          <w:bCs/>
        </w:rPr>
        <w:t xml:space="preserve">Keras</w:t>
      </w:r>
      <w:r>
        <w:t/>
      </w:r>
      <w:r w:rsidRPr="006022B6">
        <w:rPr>
          <w:b/>
          <w:bCs/>
        </w:rPr>
        <w:t/>
      </w:r>
      <w:r>
        <w:t xml:space="preserve"> and </w:t>
      </w:r>
      <w:r w:rsidRPr="006022B6">
        <w:rPr>
          <w:b/>
          <w:bCs/>
        </w:rPr>
        <w:t xml:space="preserve">Reinforcement Learning</w:t>
      </w:r>
      <w:r>
        <w:t/>
      </w:r>
      <w:r w:rsidRPr="006022B6">
        <w:rPr>
          <w:b/>
          <w:bCs/>
        </w:rPr>
        <w:t/>
      </w:r>
      <w:r>
        <w:t xml:space="preserve">, enhancing team capability and confidence in using advanced tools.</w:t>
      </w:r>
    </w:p>
    <w:p w14:paraId="7D93C0D0" w14:textId="24A06F34" w:rsidR="006270A9" w:rsidRDefault="009D0B8B" w:rsidP="00A428CA">
      <w:pPr>
        <w:pStyle w:val="ListBullet"/>
      </w:pPr>
      <w:r>
        <w:t/>
      </w:r>
      <w:r w:rsidRPr="006022B6">
        <w:rPr>
          <w:b/>
          <w:bCs/>
        </w:rPr>
        <w:t/>
      </w:r>
      <w:r>
        <w:t xml:space="preserve">Maintained and optimized existing systems using </w:t>
      </w:r>
      <w:r w:rsidRPr="006022B6">
        <w:rPr>
          <w:b/>
          <w:bCs/>
        </w:rPr>
        <w:t xml:space="preserve">PostgreSQL</w:t>
      </w:r>
      <w:r>
        <w:t/>
      </w:r>
      <w:r w:rsidRPr="006022B6">
        <w:rPr>
          <w:b/>
          <w:bCs/>
        </w:rPr>
        <w:t/>
      </w:r>
      <w:r>
        <w:t xml:space="preserve">, ensuring data integrity and security across applications.</w:t>
      </w:r>
    </w:p>
    <w:p w14:paraId="7D93C0D0" w14:textId="24A06F34" w:rsidR="006270A9" w:rsidRDefault="009D0B8B" w:rsidP="00A428CA">
      <w:pPr>
        <w:pStyle w:val="ListBullet"/>
      </w:pPr>
      <w:r>
        <w:t/>
      </w:r>
      <w:r w:rsidRPr="006022B6">
        <w:rPr>
          <w:b/>
          <w:bCs/>
        </w:rPr>
        <w:t/>
      </w:r>
      <w:r>
        <w:t xml:space="preserve">Supported client interactions, translating technical requirements into implementable software solutions, while demonstrating the efficacy of simulation tools.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Worked on developing a web-based training platform using </w:t>
      </w:r>
      <w:r w:rsidRPr="006022B6">
        <w:rPr>
          <w:b/>
          <w:bCs/>
        </w:rPr>
        <w:t xml:space="preserve">JavaScript</w:t>
      </w:r>
      <w:r>
        <w:t/>
      </w:r>
      <w:r w:rsidRPr="006022B6">
        <w:rPr>
          <w:b/>
          <w:bCs/>
        </w:rPr>
        <w:t/>
      </w:r>
      <w:r>
        <w:t xml:space="preserve"> frameworks like </w:t>
      </w:r>
      <w:r w:rsidRPr="006022B6">
        <w:rPr>
          <w:b/>
          <w:bCs/>
        </w:rPr>
        <w:t xml:space="preserve">React</w:t>
      </w:r>
      <w:r>
        <w:t/>
      </w:r>
      <w:r w:rsidRPr="006022B6">
        <w:rPr>
          <w:b/>
          <w:bCs/>
        </w:rPr>
        <w:t/>
      </w:r>
      <w:r>
        <w:t xml:space="preserve"> and </w:t>
      </w:r>
      <w:r w:rsidRPr="006022B6">
        <w:rPr>
          <w:b/>
          <w:bCs/>
        </w:rPr>
        <w:t xml:space="preserve">Node.js</w:t>
      </w:r>
      <w:r>
        <w:t/>
      </w:r>
      <w:r w:rsidRPr="006022B6">
        <w:rPr>
          <w:b/>
          <w:bCs/>
        </w:rPr>
        <w:t/>
      </w:r>
      <w:r>
        <w:t xml:space="preserve">, enhancing user engagement and training efficiency.</w:t>
      </w:r>
    </w:p>
    <w:p w14:paraId="21AFE2E1" w14:textId="668A6555" w:rsidR="009D0B8B" w:rsidRPr="00A428CA" w:rsidRDefault="009D0B8B" w:rsidP="009D0B8B">
      <w:pPr>
        <w:pStyle w:val="ListBullet"/>
      </w:pPr>
      <w:r>
        <w:t/>
      </w:r>
      <w:r w:rsidRPr="006022B6">
        <w:rPr>
          <w:b/>
          <w:bCs/>
        </w:rPr>
        <w:t/>
      </w:r>
      <w:r>
        <w:t xml:space="preserve">Collaborated with cross-functional teams to achieve project milestones using </w:t>
      </w:r>
      <w:r w:rsidRPr="006022B6">
        <w:rPr>
          <w:b/>
          <w:bCs/>
        </w:rPr>
        <w:t xml:space="preserve">Agile methodologies</w:t>
      </w:r>
      <w:r>
        <w:t/>
      </w:r>
      <w:r w:rsidRPr="006022B6">
        <w:rPr>
          <w:b/>
          <w:bCs/>
        </w:rPr>
        <w:t/>
      </w:r>
      <w:r>
        <w:t xml:space="preserve">, driving improvements in software quality and team productivity.</w:t>
      </w:r>
    </w:p>
    <w:p w14:paraId="21AFE2E1" w14:textId="668A6555" w:rsidR="009D0B8B" w:rsidRPr="00A428CA" w:rsidRDefault="009D0B8B" w:rsidP="009D0B8B">
      <w:pPr>
        <w:pStyle w:val="ListBullet"/>
      </w:pPr>
      <w:r>
        <w:t/>
      </w:r>
      <w:r w:rsidRPr="006022B6">
        <w:rPr>
          <w:b/>
          <w:bCs/>
        </w:rPr>
        <w:t/>
      </w:r>
      <w:r>
        <w:t xml:space="preserve">Designed and implemented integration tests using </w:t>
      </w:r>
      <w:r w:rsidRPr="006022B6">
        <w:rPr>
          <w:b/>
          <w:bCs/>
        </w:rPr>
        <w:t xml:space="preserve">JUnit</w:t>
      </w:r>
      <w:r>
        <w:t/>
      </w:r>
      <w:r w:rsidRPr="006022B6">
        <w:rPr>
          <w:b/>
          <w:bCs/>
        </w:rPr>
        <w:t/>
      </w:r>
      <w:r>
        <w:t xml:space="preserve"> for Java applications to ensure robust and error-free code.</w:t>
      </w:r>
    </w:p>
    <w:p w14:paraId="21AFE2E1" w14:textId="668A6555" w:rsidR="009D0B8B" w:rsidRPr="00A428CA" w:rsidRDefault="009D0B8B" w:rsidP="009D0B8B">
      <w:pPr>
        <w:pStyle w:val="ListBullet"/>
      </w:pPr>
      <w:r>
        <w:t/>
      </w:r>
      <w:r w:rsidRPr="006022B6">
        <w:rPr>
          <w:b/>
          <w:bCs/>
        </w:rPr>
        <w:t/>
      </w:r>
      <w:r>
        <w:t xml:space="preserve">Supported legacy systems with maintenance updates, optimizing queries and reducing runtime by implementing efficient coding practices with </w:t>
      </w:r>
      <w:r w:rsidRPr="006022B6">
        <w:rPr>
          <w:b/>
          <w:bCs/>
        </w:rPr>
        <w:t xml:space="preserve">SQL</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Coordinated with external partners to align simulation requirements with operational needs, ensuring alignment on project goals and objectives.</w:t>
      </w:r>
    </w:p>
    <w:p w14:paraId="21AFE2E1" w14:textId="668A6555" w:rsidR="009D0B8B" w:rsidRPr="00A428CA" w:rsidRDefault="009D0B8B" w:rsidP="009D0B8B">
      <w:pPr>
        <w:pStyle w:val="ListBullet"/>
      </w:pPr>
      <w:r>
        <w:t/>
      </w:r>
      <w:r w:rsidRPr="006022B6">
        <w:rPr>
          <w:b/>
          <w:bCs/>
        </w:rPr>
        <w:t/>
      </w:r>
      <w:r>
        <w:t xml:space="preserve">Increased user satisfaction ratings through iterative feedback loops and </w:t>
      </w:r>
      <w:r w:rsidRPr="006022B6">
        <w:rPr>
          <w:b/>
          <w:bCs/>
        </w:rPr>
        <w:t xml:space="preserve">UX/UI design improvements</w:t>
      </w:r>
      <w:r>
        <w:t/>
      </w:r>
      <w:r w:rsidRPr="006022B6">
        <w:rPr>
          <w:b/>
          <w:bCs/>
        </w:rPr>
        <w:t/>
      </w:r>
      <w:r>
        <w:t xml:space="preserve">, enhancing application usability and engagement.</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