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Accomplished and detail-oriented Senior Software Engineer with over 9 years of experience in software development, specializing in building and implementing AI-powered features and scalable systems. Proven expertise in integrating LLM APIs and RAG pipelines while collaborating with cross-functional teams to drive innovation and optimize performance. Adept at delivering reliable and high-quality AI experiences in fast-paced environments.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TypeScript, JavaScript, Python, Node.js, HTML/CSS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AI and Machine Learning</w:t>
      </w:r>
      <w:r>
        <w:rPr>
          <w:b/>
          <w:bCs/>
        </w:rPr>
        <w:t/>
      </w:r>
      <w:r>
        <w:t xml:space="preserve">: Large Language Models, RAG Systems, Embeddings, Semantic Similarity, Prompt Engineering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 and Storage</w:t>
      </w:r>
      <w:r>
        <w:rPr>
          <w:b/>
          <w:bCs/>
        </w:rPr>
        <w:t/>
      </w:r>
      <w:r>
        <w:t xml:space="preserve">: Pinecone, Weaviate, Qdrant, Chroma, MongoDB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Development Tools and Frameworks</w:t>
      </w:r>
      <w:r>
        <w:rPr>
          <w:b/>
          <w:bCs/>
        </w:rPr>
        <w:t/>
      </w:r>
      <w:r>
        <w:t xml:space="preserve">: Git, Docker, Jest, Mocha, CI/CD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APIs and Protocols</w:t>
      </w:r>
      <w:r>
        <w:rPr>
          <w:b/>
          <w:bCs/>
        </w:rPr>
        <w:t/>
      </w:r>
      <w:r>
        <w:t xml:space="preserve">: REST, GraphQL, WebSocket, gRPC, Unit Testing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</w:t>
      </w:r>
      <w:r w:rsidRPr="006022B6">
        <w:rPr>
          <w:b/>
          <w:bCs/>
        </w:rPr>
        <w:t xml:space="preserve">RAG pipelines</w:t>
      </w:r>
      <w:r>
        <w:t/>
      </w:r>
      <w:r w:rsidRPr="006022B6">
        <w:rPr>
          <w:b/>
          <w:bCs/>
        </w:rPr>
        <w:t/>
      </w:r>
      <w:r>
        <w:t xml:space="preserve"> incorporating </w:t>
      </w:r>
      <w:r w:rsidRPr="006022B6">
        <w:rPr>
          <w:b/>
          <w:bCs/>
        </w:rPr>
        <w:t xml:space="preserve">document chunking</w:t>
      </w:r>
      <w:r>
        <w:t/>
      </w:r>
      <w:r w:rsidRPr="006022B6">
        <w:rPr>
          <w:b/>
          <w:bCs/>
        </w:rPr>
        <w:t/>
      </w:r>
      <w:r>
        <w:t xml:space="preserve">, </w:t>
      </w:r>
      <w:r w:rsidRPr="006022B6">
        <w:rPr>
          <w:b/>
          <w:bCs/>
        </w:rPr>
        <w:t xml:space="preserve">embedding generation</w:t>
      </w:r>
      <w:r>
        <w:t/>
      </w:r>
      <w:r w:rsidRPr="006022B6">
        <w:rPr>
          <w:b/>
          <w:bCs/>
        </w:rPr>
        <w:t/>
      </w:r>
      <w:r>
        <w:t xml:space="preserve">, and </w:t>
      </w:r>
      <w:r w:rsidRPr="006022B6">
        <w:rPr>
          <w:b/>
          <w:bCs/>
        </w:rPr>
        <w:t xml:space="preserve">vector storage</w:t>
      </w:r>
      <w:r>
        <w:t/>
      </w:r>
      <w:r w:rsidRPr="006022B6">
        <w:rPr>
          <w:b/>
          <w:bCs/>
        </w:rPr>
        <w:t/>
      </w:r>
      <w:r>
        <w:t xml:space="preserve"> logic using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Pinecone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and maintained </w:t>
      </w:r>
      <w:r w:rsidRPr="006022B6">
        <w:rPr>
          <w:b/>
          <w:bCs/>
        </w:rPr>
        <w:t xml:space="preserve">LLM APIs</w:t>
      </w:r>
      <w:r>
        <w:t/>
      </w:r>
      <w:r w:rsidRPr="006022B6">
        <w:rPr>
          <w:b/>
          <w:bCs/>
        </w:rPr>
        <w:t/>
      </w:r>
      <w:r>
        <w:t xml:space="preserve"> such as </w:t>
      </w:r>
      <w:r w:rsidRPr="006022B6">
        <w:rPr>
          <w:b/>
          <w:bCs/>
        </w:rPr>
        <w:t xml:space="preserve">Claude</w:t>
      </w:r>
      <w:r>
        <w:t/>
      </w:r>
      <w:r w:rsidRPr="006022B6">
        <w:rPr>
          <w:b/>
          <w:bCs/>
        </w:rPr>
        <w:t/>
      </w:r>
      <w:r>
        <w:t xml:space="preserve"> for seamless user interaction, including features for </w:t>
      </w:r>
      <w:r w:rsidRPr="006022B6">
        <w:rPr>
          <w:b/>
          <w:bCs/>
        </w:rPr>
        <w:t xml:space="preserve">streaming responses</w:t>
      </w:r>
      <w:r>
        <w:t/>
      </w:r>
      <w:r w:rsidRPr="006022B6">
        <w:rPr>
          <w:b/>
          <w:bCs/>
        </w:rPr>
        <w:t/>
      </w:r>
      <w:r>
        <w:t xml:space="preserve"> and prompt caching.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agent orchestration logic, routing user requests to relevant specialist agents to optimize performance and response accuracy.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Created, refined, and maintained </w:t>
      </w:r>
      <w:r w:rsidRPr="006022B6">
        <w:rPr>
          <w:b/>
          <w:bCs/>
        </w:rPr>
        <w:t xml:space="preserve">prompts and system instructions</w:t>
      </w:r>
      <w:r>
        <w:t/>
      </w:r>
      <w:r w:rsidRPr="006022B6">
        <w:rPr>
          <w:b/>
          <w:bCs/>
        </w:rPr>
        <w:t/>
      </w:r>
      <w:r>
        <w:t xml:space="preserve"> ensuring consistent and high-quality AI output through </w:t>
      </w:r>
      <w:r w:rsidRPr="006022B6">
        <w:rPr>
          <w:b/>
          <w:bCs/>
        </w:rPr>
        <w:t xml:space="preserve">prompt engineering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Built evaluation and testing frameworks to systematically measure </w:t>
      </w:r>
      <w:r w:rsidRPr="006022B6">
        <w:rPr>
          <w:b/>
          <w:bCs/>
        </w:rPr>
        <w:t xml:space="preserve">AI output quality</w:t>
      </w:r>
      <w:r>
        <w:t/>
      </w:r>
      <w:r w:rsidRPr="006022B6">
        <w:rPr>
          <w:b/>
          <w:bCs/>
        </w:rPr>
        <w:t/>
      </w:r>
      <w:r>
        <w:t xml:space="preserve"> and ensure reliability of </w:t>
      </w:r>
      <w:r w:rsidRPr="006022B6">
        <w:rPr>
          <w:b/>
          <w:bCs/>
        </w:rPr>
        <w:t xml:space="preserve">AI systems</w:t>
      </w:r>
      <w:r>
        <w:t/>
      </w:r>
      <w:r w:rsidRPr="006022B6">
        <w:rPr>
          <w:b/>
          <w:bCs/>
        </w:rPr>
        <w:t/>
      </w:r>
      <w:r>
        <w:t xml:space="preserve"> in production.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</w:t>
      </w:r>
      <w:r w:rsidRPr="006022B6">
        <w:rPr>
          <w:b/>
          <w:bCs/>
        </w:rPr>
        <w:t xml:space="preserve">frontend engineers</w:t>
      </w:r>
      <w:r>
        <w:t/>
      </w:r>
      <w:r w:rsidRPr="006022B6">
        <w:rPr>
          <w:b/>
          <w:bCs/>
        </w:rPr>
        <w:t/>
      </w:r>
      <w:r>
        <w:t xml:space="preserve"> to deliver real-time streaming AI responses in user interfaces, enhancing user engagement.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observability tools like </w:t>
      </w:r>
      <w:r w:rsidRPr="006022B6">
        <w:rPr>
          <w:b/>
          <w:bCs/>
        </w:rPr>
        <w:t xml:space="preserve">Helicone</w:t>
      </w:r>
      <w:r>
        <w:t/>
      </w:r>
      <w:r w:rsidRPr="006022B6">
        <w:rPr>
          <w:b/>
          <w:bCs/>
        </w:rPr>
        <w:t/>
      </w:r>
      <w:r>
        <w:t xml:space="preserve"> for monitoring performance, usage metrics, and cost management of AI services.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knowledge base ingestion pipelines for efficient indexing and processing of </w:t>
      </w:r>
      <w:r w:rsidRPr="006022B6">
        <w:rPr>
          <w:b/>
          <w:bCs/>
        </w:rPr>
        <w:t xml:space="preserve">documentation best practices</w:t>
      </w:r>
      <w:r>
        <w:t/>
      </w:r>
      <w:r w:rsidRPr="006022B6">
        <w:rPr>
          <w:b/>
          <w:bCs/>
        </w:rPr>
        <w:t/>
      </w:r>
      <w:r>
        <w:t xml:space="preserve">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API costs through strategic </w:t>
      </w:r>
      <w:r w:rsidRPr="006022B6">
        <w:rPr>
          <w:b/>
          <w:bCs/>
        </w:rPr>
        <w:t xml:space="preserve">caching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prompt engineering</w:t>
      </w:r>
      <w:r>
        <w:t/>
      </w:r>
      <w:r w:rsidRPr="006022B6">
        <w:rPr>
          <w:b/>
          <w:bCs/>
        </w:rPr>
        <w:t/>
      </w:r>
      <w:r>
        <w:t xml:space="preserve">, significantly reducing operational expenses.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Documented AI systems, prompts, and integration patterns for enhanced team collaboration and onboarding processes.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Debugged and resolved issues across AI pipelines and </w:t>
      </w:r>
      <w:r w:rsidRPr="006022B6">
        <w:rPr>
          <w:b/>
          <w:bCs/>
        </w:rPr>
        <w:t xml:space="preserve">agent behaviors</w:t>
      </w:r>
      <w:r>
        <w:t/>
      </w:r>
      <w:r w:rsidRPr="006022B6">
        <w:rPr>
          <w:b/>
          <w:bCs/>
        </w:rPr>
        <w:t/>
      </w:r>
      <w:r>
        <w:t xml:space="preserve">, ensuring smooth production functionality and quick resolution of client needs.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Wrote comprehensive </w:t>
      </w:r>
      <w:r w:rsidRPr="006022B6">
        <w:rPr>
          <w:b/>
          <w:bCs/>
        </w:rPr>
        <w:t xml:space="preserve">unit and integration tests</w:t>
      </w:r>
      <w:r>
        <w:t/>
      </w:r>
      <w:r w:rsidRPr="006022B6">
        <w:rPr>
          <w:b/>
          <w:bCs/>
        </w:rPr>
        <w:t/>
      </w:r>
      <w:r>
        <w:t xml:space="preserve"> for AI components to maintain software integrity and functionality.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the development and optimization of the </w:t>
      </w:r>
      <w:r w:rsidRPr="006022B6">
        <w:rPr>
          <w:b/>
          <w:bCs/>
        </w:rPr>
        <w:t xml:space="preserve">Asana</w:t>
      </w:r>
      <w:r>
        <w:t/>
      </w:r>
      <w:r w:rsidRPr="006022B6">
        <w:rPr>
          <w:b/>
          <w:bCs/>
        </w:rPr>
        <w:t/>
      </w:r>
      <w:r>
        <w:t xml:space="preserve"> platform using </w:t>
      </w:r>
      <w:r w:rsidRPr="006022B6">
        <w:rPr>
          <w:b/>
          <w:bCs/>
        </w:rPr>
        <w:t xml:space="preserve">TypeScript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focusing on enhancing user productivity features.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integrate </w:t>
      </w:r>
      <w:r w:rsidRPr="006022B6">
        <w:rPr>
          <w:b/>
          <w:bCs/>
        </w:rPr>
        <w:t xml:space="preserve">RESTful and GraphQL APIs</w:t>
      </w:r>
      <w:r>
        <w:t/>
      </w:r>
      <w:r w:rsidRPr="006022B6">
        <w:rPr>
          <w:b/>
          <w:bCs/>
        </w:rPr>
        <w:t/>
      </w:r>
      <w:r>
        <w:t xml:space="preserve"> for efficient data management and retrieval in user interfaces.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initiatives for software testing using frameworks like </w:t>
      </w:r>
      <w:r w:rsidRPr="006022B6">
        <w:rPr>
          <w:b/>
          <w:bCs/>
        </w:rPr>
        <w:t xml:space="preserve">Jest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Mocha</w:t>
      </w:r>
      <w:r>
        <w:t/>
      </w:r>
      <w:r w:rsidRPr="006022B6">
        <w:rPr>
          <w:b/>
          <w:bCs/>
        </w:rPr>
        <w:t/>
      </w:r>
      <w:r>
        <w:t xml:space="preserve">, ensuring high-quality software delivery through effective practices.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scalable applications with a strong emphasis on </w:t>
      </w:r>
      <w:r w:rsidRPr="006022B6">
        <w:rPr>
          <w:b/>
          <w:bCs/>
        </w:rPr>
        <w:t xml:space="preserve">async programming patterns</w:t>
      </w:r>
      <w:r>
        <w:t/>
      </w:r>
      <w:r w:rsidRPr="006022B6">
        <w:rPr>
          <w:b/>
          <w:bCs/>
        </w:rPr>
        <w:t/>
      </w:r>
      <w:r>
        <w:t xml:space="preserve">, improving application responsiveness and performance.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Streamlined development workflows using </w:t>
      </w:r>
      <w:r w:rsidRPr="006022B6">
        <w:rPr>
          <w:b/>
          <w:bCs/>
        </w:rPr>
        <w:t xml:space="preserve">Git</w:t>
      </w:r>
      <w:r>
        <w:t/>
      </w:r>
      <w:r w:rsidRPr="006022B6">
        <w:rPr>
          <w:b/>
          <w:bCs/>
        </w:rPr>
        <w:t/>
      </w:r>
      <w:r>
        <w:t xml:space="preserve"> for version control, enhancing collaboration within team projects.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Supported the software engineering team at </w:t>
      </w:r>
      <w:r w:rsidRPr="006022B6">
        <w:rPr>
          <w:b/>
          <w:bCs/>
        </w:rPr>
        <w:t xml:space="preserve">Skillsoft</w:t>
      </w:r>
      <w:r>
        <w:t/>
      </w:r>
      <w:r w:rsidRPr="006022B6">
        <w:rPr>
          <w:b/>
          <w:bCs/>
        </w:rPr>
        <w:t/>
      </w:r>
      <w:r>
        <w:t xml:space="preserve"> in the development of web applications using </w:t>
      </w:r>
      <w:r w:rsidRPr="006022B6">
        <w:rPr>
          <w:b/>
          <w:bCs/>
        </w:rPr>
        <w:t xml:space="preserve">JavaScript</w:t>
      </w:r>
      <w:r>
        <w:t/>
      </w:r>
      <w:r w:rsidRPr="006022B6">
        <w:rPr>
          <w:b/>
          <w:bCs/>
        </w:rPr>
        <w:t/>
      </w:r>
      <w:r>
        <w:t xml:space="preserve">, contributing to the overall user experience.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Engaged in hands-on programming and design of modular components for scalable applications, focusing on high code quality using </w:t>
      </w:r>
      <w:r w:rsidRPr="006022B6">
        <w:rPr>
          <w:b/>
          <w:bCs/>
        </w:rPr>
        <w:t xml:space="preserve">CI/CD practices</w:t>
      </w:r>
      <w:r>
        <w:t/>
      </w:r>
      <w:r w:rsidRPr="006022B6">
        <w:rPr>
          <w:b/>
          <w:bCs/>
        </w:rPr>
        <w:t/>
      </w:r>
      <w:r>
        <w:t xml:space="preserve">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Assisted in integrating third-party services through API requests in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, improving operational functionality for various products.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the testing and debugging processes, utilizing </w:t>
      </w:r>
      <w:r w:rsidRPr="006022B6">
        <w:rPr>
          <w:b/>
          <w:bCs/>
        </w:rPr>
        <w:t xml:space="preserve">unit testing</w:t>
      </w:r>
      <w:r>
        <w:t/>
      </w:r>
      <w:r w:rsidRPr="006022B6">
        <w:rPr>
          <w:b/>
          <w:bCs/>
        </w:rPr>
        <w:t/>
      </w:r>
      <w:r>
        <w:t xml:space="preserve"> for quality assurance and effective issue resolution.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junior developers on best practices in software development and testing methodologies, promoting team skill development.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project performance by implementing performance optimization techniques, resulting in a measured improvement of application response time by 30%.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