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Innovative Software Engineer with 9 years of experience in developing robust embedded systems and device-level applications, specializing in C++ and Qt framework. Proficient in designing, implementing, and testing software with a focus on quality assurance and automated testing. Strong background in Linux/Unix environments and agile methodologies, dedicated to delivering reliable software solutions that meet user needs and enhance operational efficiency.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C++, C, Python, JavaScript, Shell Scripting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Qt, Boost, OpenCV, gtest, CMake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Docker, Jenkins, GDB, Visual Studio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Operating Systems</w:t>
      </w:r>
      <w:r>
        <w:rPr>
          <w:b/>
          <w:bCs/>
        </w:rPr>
        <w:t/>
      </w:r>
      <w:r>
        <w:t xml:space="preserve">: Linux, Unix, Windows, Ubuntu, Raspberry Pi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Automation</w:t>
      </w:r>
      <w:r>
        <w:rPr>
          <w:b/>
          <w:bCs/>
        </w:rPr>
        <w:t/>
      </w:r>
      <w:r>
        <w:t xml:space="preserve">: Unit Testing, Automated Acceptance Testing, Test Automation, Continuous Integration, Regression Testing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embedded systems using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Qt</w:t>
      </w:r>
      <w:r>
        <w:t/>
      </w:r>
      <w:r w:rsidRPr="006022B6">
        <w:rPr>
          <w:b/>
          <w:bCs/>
        </w:rPr>
        <w:t/>
      </w:r>
      <w:r>
        <w:t xml:space="preserve">, ensuring efficient and reliable operation in commercial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and optimized build scripts for a Linux-based operating system using </w:t>
      </w:r>
      <w:r w:rsidRPr="006022B6">
        <w:rPr>
          <w:b/>
          <w:bCs/>
        </w:rPr>
        <w:t xml:space="preserve">CMake</w:t>
      </w:r>
      <w:r>
        <w:t/>
      </w:r>
      <w:r w:rsidRPr="006022B6">
        <w:rPr>
          <w:b/>
          <w:bCs/>
        </w:rPr>
        <w:t/>
      </w:r>
      <w:r>
        <w:t xml:space="preserve"> and custom </w:t>
      </w:r>
      <w:r w:rsidRPr="006022B6">
        <w:rPr>
          <w:b/>
          <w:bCs/>
        </w:rPr>
        <w:t xml:space="preserve">makefiles</w:t>
      </w:r>
      <w:r>
        <w:t/>
      </w:r>
      <w:r w:rsidRPr="006022B6">
        <w:rPr>
          <w:b/>
          <w:bCs/>
        </w:rPr>
        <w:t/>
      </w:r>
      <w:r>
        <w:t xml:space="preserve"> to streamline the compilation process.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GDB</w:t>
      </w:r>
      <w:r>
        <w:t/>
      </w:r>
      <w:r w:rsidRPr="006022B6">
        <w:rPr>
          <w:b/>
          <w:bCs/>
        </w:rPr>
        <w:t/>
      </w:r>
      <w:r>
        <w:t xml:space="preserve"> for debugging complex software issues, enhancing code stability and performance within </w:t>
      </w:r>
      <w:r w:rsidRPr="006022B6">
        <w:rPr>
          <w:b/>
          <w:bCs/>
        </w:rPr>
        <w:t xml:space="preserve">Linux/Unix</w:t>
      </w:r>
      <w:r>
        <w:t/>
      </w:r>
      <w:r w:rsidRPr="006022B6">
        <w:rPr>
          <w:b/>
          <w:bCs/>
        </w:rPr>
        <w:t/>
      </w:r>
      <w:r>
        <w:t xml:space="preserve">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automated test cases using </w:t>
      </w:r>
      <w:r w:rsidRPr="006022B6">
        <w:rPr>
          <w:b/>
          <w:bCs/>
        </w:rPr>
        <w:t xml:space="preserve">gtest</w:t>
      </w:r>
      <w:r>
        <w:t/>
      </w:r>
      <w:r w:rsidRPr="006022B6">
        <w:rPr>
          <w:b/>
          <w:bCs/>
        </w:rPr>
        <w:t/>
      </w:r>
      <w:r>
        <w:t xml:space="preserve"> to validate the functional integrity of firmware and hardware interfaces, improving test coverage by 30%.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in an agile environment, collaborating in cross-functional teams to deliver product updates and enhancements in adherence to iterative development practices.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peer reviews of code contributing to best practices in design patterns and code quality assurance in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a project to enhance the update pipeline for firmware releases using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which increased deployment speed by 20%.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Drafted comprehensive documentation for software specifications, code functionality, and testing protocols to ensure effective knowledge transfer and project continuity.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test automation frameworks to facilitate rapid software deployment, ensuring features met customer requirements and reducing defects.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user interface responsiveness and interaction through effective use of </w:t>
      </w:r>
      <w:r w:rsidRPr="006022B6">
        <w:rPr>
          <w:b/>
          <w:bCs/>
        </w:rPr>
        <w:t xml:space="preserve">Qt</w:t>
      </w:r>
      <w:r>
        <w:t/>
      </w:r>
      <w:r w:rsidRPr="006022B6">
        <w:rPr>
          <w:b/>
          <w:bCs/>
        </w:rPr>
        <w:t/>
      </w:r>
      <w:r>
        <w:t xml:space="preserve"> widgets and classes, resulting in increased customer satisfaction in user feedback.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Analyzed technical requirements and resolved issues independently, acting as Technical Lead on critical projects requiring expert knowledge in embedded systems and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maintained system architectures for new firmware modules, leveraging </w:t>
      </w:r>
      <w:r w:rsidRPr="006022B6">
        <w:rPr>
          <w:b/>
          <w:bCs/>
        </w:rPr>
        <w:t xml:space="preserve">Boost Libraries</w:t>
      </w:r>
      <w:r>
        <w:t/>
      </w:r>
      <w:r w:rsidRPr="006022B6">
        <w:rPr>
          <w:b/>
          <w:bCs/>
        </w:rPr>
        <w:t/>
      </w:r>
      <w:r>
        <w:t xml:space="preserve"> for enhanced functionality and performance.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features and functionalities for task management software using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Qt</w:t>
      </w:r>
      <w:r>
        <w:t/>
      </w:r>
      <w:r w:rsidRPr="006022B6">
        <w:rPr>
          <w:b/>
          <w:bCs/>
        </w:rPr>
        <w:t/>
      </w:r>
      <w:r>
        <w:t xml:space="preserve">, fostering collaborative efforts within software development lifecycles.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software applications for better performance using advanced algorithms in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, improving processing time in complex data operations.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rigorous testing of applications and provided bug fixes and enhancements following agile development methodologies, enhancing software reliability significantly.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design sessions contributing technical insights to improve system architecture and feature set based on user feedback and technical constraints.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ensuring smooth collaboration with team members through feature branches and pull requests for code reviews.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backend solutions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for data manipulation and analysis, integrating with existing C++ codebase for seamless functionality.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 automated deployment solution leveraging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enhancing CI/CD processes and increasing software delivery efficiency.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OpenCV</w:t>
      </w:r>
      <w:r>
        <w:t/>
      </w:r>
      <w:r w:rsidRPr="006022B6">
        <w:rPr>
          <w:b/>
          <w:bCs/>
        </w:rPr>
        <w:t/>
      </w:r>
      <w:r>
        <w:t xml:space="preserve"> for real-time image processing functionalities in desktop applications, showcasing adaptability to various technical challenges and requirements.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user-friendly interfaces using </w:t>
      </w:r>
      <w:r w:rsidRPr="006022B6">
        <w:rPr>
          <w:b/>
          <w:bCs/>
        </w:rPr>
        <w:t xml:space="preserve">Qt Designer</w:t>
      </w:r>
      <w:r>
        <w:t/>
      </w:r>
      <w:r w:rsidRPr="006022B6">
        <w:rPr>
          <w:b/>
          <w:bCs/>
        </w:rPr>
        <w:t/>
      </w:r>
      <w:r>
        <w:t xml:space="preserve">, ensuring high usability standards and meeting user experience expectations in software products.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Analyzed performance metrics and provided optimization recommendations for existing C++ modules, leading to a notable increase in performance benchmarks.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the development of e-learning solutions by coding using </w:t>
      </w:r>
      <w:r w:rsidRPr="006022B6">
        <w:rPr>
          <w:b/>
          <w:bCs/>
        </w:rPr>
        <w:t xml:space="preserve">C</w:t>
      </w:r>
      <w:r>
        <w:t/>
      </w:r>
      <w:r w:rsidRPr="006022B6">
        <w:rPr>
          <w:b/>
          <w:bCs/>
        </w:rPr>
        <w:t/>
      </w:r>
      <w:r>
        <w:t xml:space="preserve"> and embedded device firmware, contributing to dynamic and responsive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the integration of video support features within software products using </w:t>
      </w:r>
      <w:r w:rsidRPr="006022B6">
        <w:rPr>
          <w:b/>
          <w:bCs/>
        </w:rPr>
        <w:t xml:space="preserve">WebRTC</w:t>
      </w:r>
      <w:r>
        <w:t/>
      </w:r>
      <w:r w:rsidRPr="006022B6">
        <w:rPr>
          <w:b/>
          <w:bCs/>
        </w:rPr>
        <w:t/>
      </w:r>
      <w:r>
        <w:t xml:space="preserve">, enhancing user engagement and interactivity.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firmware development toolchains and environments, using resource management strategies to optimize performance in embedded environments.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feature documentation in technical specifications with a focus on clarity and traceability, contributing to maintainability of codebases and products.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system integration testing across multiple platforms, utilizing knowledge of various operating systems to ensure compatibility.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team training sessions on </w:t>
      </w:r>
      <w:r w:rsidRPr="006022B6">
        <w:rPr>
          <w:b/>
          <w:bCs/>
        </w:rPr>
        <w:t xml:space="preserve">Linux/Unix</w:t>
      </w:r>
      <w:r>
        <w:t/>
      </w:r>
      <w:r w:rsidRPr="006022B6">
        <w:rPr>
          <w:b/>
          <w:bCs/>
        </w:rPr>
        <w:t/>
      </w:r>
      <w:r>
        <w:t xml:space="preserve"> command line tools, increasing team efficiency and skill level across projects.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a major product overhaul project leading to a 25% improvement in system performance for end users, through careful integration and testing.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