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Results-driven Senior Software Engineer with over 9 years of experience in software design, development, and deployment. Proven expertise in building advanced simulation tools for mission-critical applications, specializing in programming with Python and implementing machine learning algorithms. Skilled in collaborating with distributed teams and upholding high standards of software quality. Passionate about contributing to innovative projects that enhance national security and operational readiness in defense environments.</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Python, Java, C++, C#, JavaScript</w:t>
      </w:r>
    </w:p>
    <w:p w14:paraId="612FB200" w14:textId="3DDD46FE" w:rsidR="001C70D7" w:rsidRPr="00232312" w:rsidRDefault="001C70D7" w:rsidP="00A428CA">
      <w:pPr>
        <w:pStyle w:val="ListBullet"/>
      </w:pPr>
      <w:r w:rsidRPr="009D0B8B">
        <w:rPr>
          <w:b/>
          <w:bCs/>
        </w:rPr>
        <w:t xml:space="preserve">Machine Learning &amp; Data</w:t>
      </w:r>
      <w:r>
        <w:rPr>
          <w:b/>
          <w:bCs/>
        </w:rPr>
        <w:t/>
      </w:r>
      <w:r>
        <w:t xml:space="preserve">: Deep Learning, Reinforcement Learning, PyTorch, TensorFlow, Keras</w:t>
      </w:r>
    </w:p>
    <w:p w14:paraId="612FB200" w14:textId="3DDD46FE" w:rsidR="001C70D7" w:rsidRPr="00232312" w:rsidRDefault="001C70D7" w:rsidP="00A428CA">
      <w:pPr>
        <w:pStyle w:val="ListBullet"/>
      </w:pPr>
      <w:r w:rsidRPr="009D0B8B">
        <w:rPr>
          <w:b/>
          <w:bCs/>
        </w:rPr>
        <w:t xml:space="preserve">Tools &amp; Platforms</w:t>
      </w:r>
      <w:r>
        <w:rPr>
          <w:b/>
          <w:bCs/>
        </w:rPr>
        <w:t/>
      </w:r>
      <w:r>
        <w:t xml:space="preserve">: GitLab, Jira, Confluence, Discourse, Docker</w:t>
      </w:r>
    </w:p>
    <w:p w14:paraId="612FB200" w14:textId="3DDD46FE" w:rsidR="001C70D7" w:rsidRPr="00232312" w:rsidRDefault="001C70D7" w:rsidP="00A428CA">
      <w:pPr>
        <w:pStyle w:val="ListBullet"/>
      </w:pPr>
      <w:r w:rsidRPr="009D0B8B">
        <w:rPr>
          <w:b/>
          <w:bCs/>
        </w:rPr>
        <w:t xml:space="preserve">Modeling &amp; Simulation</w:t>
      </w:r>
      <w:r>
        <w:rPr>
          <w:b/>
          <w:bCs/>
        </w:rPr>
        <w:t/>
      </w:r>
      <w:r>
        <w:t xml:space="preserve">: Agent-Based Modeling, Event-Driven Simulation, MATLAB, Simulink, OpenAI Gym</w:t>
      </w:r>
    </w:p>
    <w:p w14:paraId="612FB200" w14:textId="3DDD46FE" w:rsidR="001C70D7" w:rsidRPr="00232312" w:rsidRDefault="001C70D7" w:rsidP="00A428CA">
      <w:pPr>
        <w:pStyle w:val="ListBullet"/>
      </w:pPr>
      <w:r w:rsidRPr="009D0B8B">
        <w:rPr>
          <w:b/>
          <w:bCs/>
        </w:rPr>
        <w:t xml:space="preserve">Testing &amp; Debugging</w:t>
      </w:r>
      <w:r>
        <w:rPr>
          <w:b/>
          <w:bCs/>
        </w:rPr>
        <w:t/>
      </w:r>
      <w:r>
        <w:t xml:space="preserve">: Unit Testing, Integration Testing, PyTest, Selenium, Junit</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Software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&gt; Led a distributed engineering team to design and develop advanced space simulation software utilizing </w:t>
      </w:r>
      <w:r w:rsidRPr="006022B6">
        <w:rPr>
          <w:b/>
          <w:bCs/>
        </w:rPr>
        <w:t xml:space="preserve">Python</w:t>
      </w:r>
      <w:r>
        <w:t/>
      </w:r>
      <w:r w:rsidRPr="006022B6">
        <w:rPr>
          <w:b/>
          <w:bCs/>
        </w:rPr>
        <w:t/>
      </w:r>
      <w:r>
        <w:t xml:space="preserve"> and </w:t>
      </w:r>
      <w:r w:rsidRPr="006022B6">
        <w:rPr>
          <w:b/>
          <w:bCs/>
        </w:rPr>
        <w:t xml:space="preserve">PyTorch</w:t>
      </w:r>
      <w:r>
        <w:t/>
      </w:r>
      <w:r w:rsidRPr="006022B6">
        <w:rPr>
          <w:b/>
          <w:bCs/>
        </w:rPr>
        <w:t/>
      </w:r>
      <w:r>
        <w:t xml:space="preserve">, enhancing national space superiority capabilities.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 &gt; Implemented advanced </w:t>
      </w:r>
      <w:r w:rsidRPr="006022B6">
        <w:rPr>
          <w:b/>
          <w:bCs/>
        </w:rPr>
        <w:t xml:space="preserve">deep reinforcement learning</w:t>
      </w:r>
      <w:r>
        <w:t/>
      </w:r>
      <w:r w:rsidRPr="006022B6">
        <w:rPr>
          <w:b/>
          <w:bCs/>
        </w:rPr>
        <w:t/>
      </w:r>
      <w:r>
        <w:t xml:space="preserve"> techniques to optimize multi-domain simulation tools for Joint Combatant Command analysis.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 &gt; Collaborated using </w:t>
      </w:r>
      <w:r w:rsidRPr="006022B6">
        <w:rPr>
          <w:b/>
          <w:bCs/>
        </w:rPr>
        <w:t xml:space="preserve">GitLab</w:t>
      </w:r>
      <w:r>
        <w:t/>
      </w:r>
      <w:r w:rsidRPr="006022B6">
        <w:rPr>
          <w:b/>
          <w:bCs/>
        </w:rPr>
        <w:t/>
      </w:r>
      <w:r>
        <w:t xml:space="preserve"> for version control and </w:t>
      </w:r>
      <w:r w:rsidRPr="006022B6">
        <w:rPr>
          <w:b/>
          <w:bCs/>
        </w:rPr>
        <w:t xml:space="preserve">Jira</w:t>
      </w:r>
      <w:r>
        <w:t/>
      </w:r>
      <w:r w:rsidRPr="006022B6">
        <w:rPr>
          <w:b/>
          <w:bCs/>
        </w:rPr>
        <w:t/>
      </w:r>
      <w:r>
        <w:t xml:space="preserve"> for project management, ensuring effective communication and progress tracking within the team.</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 &gt; Conducted comprehensive research on modeling and simulation objectives to support project goals, resulting in improved software architecture decisions.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 &gt; Developed, documented, and debugged simulation tools while maintaining high-quality coding standards through rigorous </w:t>
      </w:r>
      <w:r w:rsidRPr="006022B6">
        <w:rPr>
          <w:b/>
          <w:bCs/>
        </w:rPr>
        <w:t xml:space="preserve">code reviews</w:t>
      </w:r>
      <w:r>
        <w:t/>
      </w:r>
      <w:r w:rsidRPr="006022B6">
        <w:rPr>
          <w:b/>
          <w:bCs/>
        </w:rPr>
        <w:t/>
      </w:r>
      <w:r>
        <w:t xml:space="preserve"> and testing protocols.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 &gt; Engaged in architectural discussions to shape the long-term technical direction of the team, contributing innovative ideas to software development life cycle.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 &gt; Utilized </w:t>
      </w:r>
      <w:r w:rsidRPr="006022B6">
        <w:rPr>
          <w:b/>
          <w:bCs/>
        </w:rPr>
        <w:t xml:space="preserve">Docker</w:t>
      </w:r>
      <w:r>
        <w:t/>
      </w:r>
      <w:r w:rsidRPr="006022B6">
        <w:rPr>
          <w:b/>
          <w:bCs/>
        </w:rPr>
        <w:t/>
      </w:r>
      <w:r>
        <w:t xml:space="preserve"> for containerization to streamline the development and deployment processes of simulation applications, fostering a microservices architecture.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 &gt; Adhered to TS/SCI clearance protocols while collaborating with military clients to deliver simulation solutions tailored to their needs.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 &gt; Maintained proficiency in </w:t>
      </w:r>
      <w:r w:rsidRPr="006022B6">
        <w:rPr>
          <w:b/>
          <w:bCs/>
        </w:rPr>
        <w:t xml:space="preserve">neural network models</w:t>
      </w:r>
      <w:r>
        <w:t/>
      </w:r>
      <w:r w:rsidRPr="006022B6">
        <w:rPr>
          <w:b/>
          <w:bCs/>
        </w:rPr>
        <w:t/>
      </w:r>
      <w:r>
        <w:t xml:space="preserve"> development for predictive analytics using </w:t>
      </w:r>
      <w:r w:rsidRPr="006022B6">
        <w:rPr>
          <w:b/>
          <w:bCs/>
        </w:rPr>
        <w:t xml:space="preserve">Keras</w:t>
      </w:r>
      <w:r>
        <w:t/>
      </w:r>
      <w:r w:rsidRPr="006022B6">
        <w:rPr>
          <w:b/>
          <w:bCs/>
        </w:rPr>
        <w:t/>
      </w:r>
      <w:r>
        <w:t xml:space="preserve">, optimizing performance metrics during simulations.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 &gt; Provided mentorship to junior engineers in utilizing </w:t>
      </w:r>
      <w:r w:rsidRPr="006022B6">
        <w:rPr>
          <w:b/>
          <w:bCs/>
        </w:rPr>
        <w:t xml:space="preserve">Confluence</w:t>
      </w:r>
      <w:r>
        <w:t/>
      </w:r>
      <w:r w:rsidRPr="006022B6">
        <w:rPr>
          <w:b/>
          <w:bCs/>
        </w:rPr>
        <w:t/>
      </w:r>
      <w:r>
        <w:t xml:space="preserve"> for project documentation and collaborative problem-solving.</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 &gt; Integrated automated testing frameworks like </w:t>
      </w:r>
      <w:r w:rsidRPr="006022B6">
        <w:rPr>
          <w:b/>
          <w:bCs/>
        </w:rPr>
        <w:t xml:space="preserve">PyTest</w:t>
      </w:r>
      <w:r>
        <w:t/>
      </w:r>
      <w:r w:rsidRPr="006022B6">
        <w:rPr>
          <w:b/>
          <w:bCs/>
        </w:rPr>
        <w:t/>
      </w:r>
      <w:r>
        <w:t xml:space="preserve"> to ensure robustness of the simulation tools before deployment, significantly reducing bug counts post-launch.</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 &gt; Spearheaded a project to utilize </w:t>
      </w:r>
      <w:r w:rsidRPr="006022B6">
        <w:rPr>
          <w:b/>
          <w:bCs/>
        </w:rPr>
        <w:t xml:space="preserve">MATLAB</w:t>
      </w:r>
      <w:r>
        <w:t/>
      </w:r>
      <w:r w:rsidRPr="006022B6">
        <w:rPr>
          <w:b/>
          <w:bCs/>
        </w:rPr>
        <w:t/>
      </w:r>
      <w:r>
        <w:t xml:space="preserve"> for early-stage prototyping of simulation methodologies, leading to enhancements in modeling techniques.</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&gt; Developed user-friendly front-end applications leveraging </w:t>
      </w:r>
      <w:r w:rsidRPr="006022B6">
        <w:rPr>
          <w:b/>
          <w:bCs/>
        </w:rPr>
        <w:t xml:space="preserve">JavaScript</w:t>
      </w:r>
      <w:r>
        <w:t/>
      </w:r>
      <w:r w:rsidRPr="006022B6">
        <w:rPr>
          <w:b/>
          <w:bCs/>
        </w:rPr>
        <w:t/>
      </w:r>
      <w:r>
        <w:t xml:space="preserve"> and </w:t>
      </w:r>
      <w:r w:rsidRPr="006022B6">
        <w:rPr>
          <w:b/>
          <w:bCs/>
        </w:rPr>
        <w:t xml:space="preserve">React</w:t>
      </w:r>
      <w:r>
        <w:t/>
      </w:r>
      <w:r w:rsidRPr="006022B6">
        <w:rPr>
          <w:b/>
          <w:bCs/>
        </w:rPr>
        <w:t/>
      </w:r>
      <w:r>
        <w:t xml:space="preserve">, enhancing the usability of project management tools at </w:t>
      </w:r>
      <w:r w:rsidRPr="006022B6">
        <w:rPr>
          <w:b/>
          <w:bCs/>
        </w:rPr>
        <w:t xml:space="preserve">Asana</w:t>
      </w:r>
      <w:r>
        <w:t/>
      </w:r>
      <w:r w:rsidRPr="006022B6">
        <w:rPr>
          <w:b/>
          <w:bCs/>
        </w:rPr>
        <w:t/>
      </w:r>
      <w:r>
        <w:t xml:space="preserve">.</w:t>
      </w:r>
    </w:p>
    <w:p w14:paraId="7D93C0D0" w14:textId="24A06F34" w:rsidR="006270A9" w:rsidRDefault="009D0B8B" w:rsidP="00A428CA">
      <w:pPr>
        <w:pStyle w:val="ListBullet"/>
      </w:pPr>
      <w:r>
        <w:t/>
      </w:r>
      <w:r w:rsidRPr="006022B6">
        <w:rPr>
          <w:b/>
          <w:bCs/>
        </w:rPr>
        <w:t/>
      </w:r>
      <w:r>
        <w:t xml:space="preserve"> &gt; Collaborated on a cross-functional team utilizing </w:t>
      </w:r>
      <w:r w:rsidRPr="006022B6">
        <w:rPr>
          <w:b/>
          <w:bCs/>
        </w:rPr>
        <w:t xml:space="preserve">Jira</w:t>
      </w:r>
      <w:r>
        <w:t/>
      </w:r>
      <w:r w:rsidRPr="006022B6">
        <w:rPr>
          <w:b/>
          <w:bCs/>
        </w:rPr>
        <w:t/>
      </w:r>
      <w:r>
        <w:t xml:space="preserve"> and </w:t>
      </w:r>
      <w:r w:rsidRPr="006022B6">
        <w:rPr>
          <w:b/>
          <w:bCs/>
        </w:rPr>
        <w:t xml:space="preserve">Confluence</w:t>
      </w:r>
      <w:r>
        <w:t/>
      </w:r>
      <w:r w:rsidRPr="006022B6">
        <w:rPr>
          <w:b/>
          <w:bCs/>
        </w:rPr>
        <w:t/>
      </w:r>
      <w:r>
        <w:t xml:space="preserve"> to facilitate agile methodologies and improve team productivity.</w:t>
      </w:r>
    </w:p>
    <w:p w14:paraId="7D93C0D0" w14:textId="24A06F34" w:rsidR="006270A9" w:rsidRDefault="009D0B8B" w:rsidP="00A428CA">
      <w:pPr>
        <w:pStyle w:val="ListBullet"/>
      </w:pPr>
      <w:r>
        <w:t/>
      </w:r>
      <w:r w:rsidRPr="006022B6">
        <w:rPr>
          <w:b/>
          <w:bCs/>
        </w:rPr>
        <w:t/>
      </w:r>
      <w:r>
        <w:t xml:space="preserve"> &gt; Engaged in the architectural design of systems employing </w:t>
      </w:r>
      <w:r w:rsidRPr="006022B6">
        <w:rPr>
          <w:b/>
          <w:bCs/>
        </w:rPr>
        <w:t xml:space="preserve">Node.js</w:t>
      </w:r>
      <w:r>
        <w:t/>
      </w:r>
      <w:r w:rsidRPr="006022B6">
        <w:rPr>
          <w:b/>
          <w:bCs/>
        </w:rPr>
        <w:t/>
      </w:r>
      <w:r>
        <w:t xml:space="preserve"> for backend services, providing scalable solutions to complex tasks.</w:t>
      </w:r>
    </w:p>
    <w:p w14:paraId="7D93C0D0" w14:textId="24A06F34" w:rsidR="006270A9" w:rsidRDefault="009D0B8B" w:rsidP="00A428CA">
      <w:pPr>
        <w:pStyle w:val="ListBullet"/>
      </w:pPr>
      <w:r>
        <w:t/>
      </w:r>
      <w:r w:rsidRPr="006022B6">
        <w:rPr>
          <w:b/>
          <w:bCs/>
        </w:rPr>
        <w:t/>
      </w:r>
      <w:r>
        <w:t xml:space="preserve"> &gt; Refined and updated the testing framework using </w:t>
      </w:r>
      <w:r w:rsidRPr="006022B6">
        <w:rPr>
          <w:b/>
          <w:bCs/>
        </w:rPr>
        <w:t xml:space="preserve">Selenium</w:t>
      </w:r>
      <w:r>
        <w:t/>
      </w:r>
      <w:r w:rsidRPr="006022B6">
        <w:rPr>
          <w:b/>
          <w:bCs/>
        </w:rPr>
        <w:t/>
      </w:r>
      <w:r>
        <w:t xml:space="preserve"> and </w:t>
      </w:r>
      <w:r w:rsidRPr="006022B6">
        <w:rPr>
          <w:b/>
          <w:bCs/>
        </w:rPr>
        <w:t xml:space="preserve">Junit</w:t>
      </w:r>
      <w:r>
        <w:t/>
      </w:r>
      <w:r w:rsidRPr="006022B6">
        <w:rPr>
          <w:b/>
          <w:bCs/>
        </w:rPr>
        <w:t/>
      </w:r>
      <w:r>
        <w:t xml:space="preserve">, increasing test coverage and reliability in released software.</w:t>
      </w:r>
    </w:p>
    <w:p w14:paraId="7D93C0D0" w14:textId="24A06F34" w:rsidR="006270A9" w:rsidRDefault="009D0B8B" w:rsidP="00A428CA">
      <w:pPr>
        <w:pStyle w:val="ListBullet"/>
      </w:pPr>
      <w:r>
        <w:t/>
      </w:r>
      <w:r w:rsidRPr="006022B6">
        <w:rPr>
          <w:b/>
          <w:bCs/>
        </w:rPr>
        <w:t/>
      </w:r>
      <w:r>
        <w:t xml:space="preserve"> &gt; Conducted research in effective methodologies for </w:t>
      </w:r>
      <w:r w:rsidRPr="006022B6">
        <w:rPr>
          <w:b/>
          <w:bCs/>
        </w:rPr>
        <w:t xml:space="preserve">deep learning</w:t>
      </w:r>
      <w:r>
        <w:t/>
      </w:r>
      <w:r w:rsidRPr="006022B6">
        <w:rPr>
          <w:b/>
          <w:bCs/>
        </w:rPr>
        <w:t/>
      </w:r>
      <w:r>
        <w:t xml:space="preserve">, enhancing product features with advanced artificial intelligence capabilities.</w:t>
      </w:r>
    </w:p>
    <w:p w14:paraId="7D93C0D0" w14:textId="24A06F34" w:rsidR="006270A9" w:rsidRDefault="009D0B8B" w:rsidP="00A428CA">
      <w:pPr>
        <w:pStyle w:val="ListBullet"/>
      </w:pPr>
      <w:r>
        <w:t/>
      </w:r>
      <w:r w:rsidRPr="006022B6">
        <w:rPr>
          <w:b/>
          <w:bCs/>
        </w:rPr>
        <w:t/>
      </w:r>
      <w:r>
        <w:t xml:space="preserve"> &gt; Developed API endpoints using </w:t>
      </w:r>
      <w:r w:rsidRPr="006022B6">
        <w:rPr>
          <w:b/>
          <w:bCs/>
        </w:rPr>
        <w:t xml:space="preserve">C#</w:t>
      </w:r>
      <w:r>
        <w:t/>
      </w:r>
      <w:r w:rsidRPr="006022B6">
        <w:rPr>
          <w:b/>
          <w:bCs/>
        </w:rPr>
        <w:t/>
      </w:r>
      <w:r>
        <w:t xml:space="preserve"> and </w:t>
      </w:r>
      <w:r w:rsidRPr="006022B6">
        <w:rPr>
          <w:b/>
          <w:bCs/>
        </w:rPr>
        <w:t xml:space="preserve">ASP.NET</w:t>
      </w:r>
      <w:r>
        <w:t/>
      </w:r>
      <w:r w:rsidRPr="006022B6">
        <w:rPr>
          <w:b/>
          <w:bCs/>
        </w:rPr>
        <w:t/>
      </w:r>
      <w:r>
        <w:t xml:space="preserve">, optimizing data retrieval processes and improving application efficiency.</w:t>
      </w:r>
    </w:p>
    <w:p w14:paraId="7D93C0D0" w14:textId="24A06F34" w:rsidR="006270A9" w:rsidRDefault="009D0B8B" w:rsidP="00A428CA">
      <w:pPr>
        <w:pStyle w:val="ListBullet"/>
      </w:pPr>
      <w:r>
        <w:t/>
      </w:r>
      <w:r w:rsidRPr="006022B6">
        <w:rPr>
          <w:b/>
          <w:bCs/>
        </w:rPr>
        <w:t/>
      </w:r>
      <w:r>
        <w:t xml:space="preserve"> &gt; Assisted in code reviews to ensure adherence to coding standards and introduce necessary refactoring for legacy code.</w:t>
      </w:r>
    </w:p>
    <w:p w14:paraId="7D93C0D0" w14:textId="24A06F34" w:rsidR="006270A9" w:rsidRDefault="009D0B8B" w:rsidP="00A428CA">
      <w:pPr>
        <w:pStyle w:val="ListBullet"/>
      </w:pPr>
      <w:r>
        <w:t/>
      </w:r>
      <w:r w:rsidRPr="006022B6">
        <w:rPr>
          <w:b/>
          <w:bCs/>
        </w:rPr>
        <w:t/>
      </w:r>
      <w:r>
        <w:t xml:space="preserve"> &gt; Integrated </w:t>
      </w:r>
      <w:r w:rsidRPr="006022B6">
        <w:rPr>
          <w:b/>
          <w:bCs/>
        </w:rPr>
        <w:t xml:space="preserve">RESTful APIs</w:t>
      </w:r>
      <w:r>
        <w:t/>
      </w:r>
      <w:r w:rsidRPr="006022B6">
        <w:rPr>
          <w:b/>
          <w:bCs/>
        </w:rPr>
        <w:t/>
      </w:r>
      <w:r>
        <w:t xml:space="preserve"> into the existing environment, allowing for more seamless data exchanges and operational functionality.</w:t>
      </w:r>
    </w:p>
    <w:p w14:paraId="7D93C0D0" w14:textId="24A06F34" w:rsidR="006270A9" w:rsidRDefault="009D0B8B" w:rsidP="00A428CA">
      <w:pPr>
        <w:pStyle w:val="ListBullet"/>
      </w:pPr>
      <w:r>
        <w:t/>
      </w:r>
      <w:r w:rsidRPr="006022B6">
        <w:rPr>
          <w:b/>
          <w:bCs/>
        </w:rPr>
        <w:t/>
      </w:r>
      <w:r>
        <w:t xml:space="preserve"> &gt; Enabled effective communication with stakeholders through regular updates that outlined development progress and gathered user feedback.</w:t>
      </w:r>
    </w:p>
    <w:p w14:paraId="7D93C0D0" w14:textId="24A06F34" w:rsidR="006270A9" w:rsidRDefault="009D0B8B" w:rsidP="00A428CA">
      <w:pPr>
        <w:pStyle w:val="ListBullet"/>
      </w:pPr>
      <w:r>
        <w:t/>
      </w:r>
      <w:r w:rsidRPr="006022B6">
        <w:rPr>
          <w:b/>
          <w:bCs/>
        </w:rPr>
        <w:t/>
      </w:r>
      <w:r>
        <w:t xml:space="preserve"> &gt; Compiled comprehensive documentation for software processes, utilizing tools like </w:t>
      </w:r>
      <w:r w:rsidRPr="006022B6">
        <w:rPr>
          <w:b/>
          <w:bCs/>
        </w:rPr>
        <w:t xml:space="preserve">Confluence</w:t>
      </w:r>
      <w:r>
        <w:t/>
      </w:r>
      <w:r w:rsidRPr="006022B6">
        <w:rPr>
          <w:b/>
          <w:bCs/>
        </w:rPr>
        <w:t/>
      </w:r>
      <w:r>
        <w:t xml:space="preserve"> and maintaining clear technical oversight.</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&gt; Implemented key features using </w:t>
      </w:r>
      <w:r w:rsidRPr="006022B6">
        <w:rPr>
          <w:b/>
          <w:bCs/>
        </w:rPr>
        <w:t xml:space="preserve">Java</w:t>
      </w:r>
      <w:r>
        <w:t/>
      </w:r>
      <w:r w:rsidRPr="006022B6">
        <w:rPr>
          <w:b/>
          <w:bCs/>
        </w:rPr>
        <w:t/>
      </w:r>
      <w:r>
        <w:t xml:space="preserve"> and contributed to the overall system architecture at </w:t>
      </w:r>
      <w:r w:rsidRPr="006022B6">
        <w:rPr>
          <w:b/>
          <w:bCs/>
        </w:rPr>
        <w:t xml:space="preserve">Skillsoft</w:t>
      </w:r>
      <w:r>
        <w:t/>
      </w:r>
      <w:r w:rsidRPr="006022B6">
        <w:rPr>
          <w:b/>
          <w:bCs/>
        </w:rPr>
        <w:t/>
      </w:r>
      <w:r>
        <w:t xml:space="preserve">, leading to improved software performance.</w:t>
      </w:r>
    </w:p>
    <w:p w14:paraId="21AFE2E1" w14:textId="668A6555" w:rsidR="009D0B8B" w:rsidRPr="00A428CA" w:rsidRDefault="009D0B8B" w:rsidP="009D0B8B">
      <w:pPr>
        <w:pStyle w:val="ListBullet"/>
      </w:pPr>
      <w:r>
        <w:t/>
      </w:r>
      <w:r w:rsidRPr="006022B6">
        <w:rPr>
          <w:b/>
          <w:bCs/>
        </w:rPr>
        <w:t/>
      </w:r>
      <w:r>
        <w:t xml:space="preserve"> &gt; Developed training modules and tools using </w:t>
      </w:r>
      <w:r w:rsidRPr="006022B6">
        <w:rPr>
          <w:b/>
          <w:bCs/>
        </w:rPr>
        <w:t xml:space="preserve">C++</w:t>
      </w:r>
      <w:r>
        <w:t/>
      </w:r>
      <w:r w:rsidRPr="006022B6">
        <w:rPr>
          <w:b/>
          <w:bCs/>
        </w:rPr>
        <w:t/>
      </w:r>
      <w:r>
        <w:t xml:space="preserve"> for creating engaging learning environments, enhancing skill acquisition for users.</w:t>
      </w:r>
    </w:p>
    <w:p w14:paraId="21AFE2E1" w14:textId="668A6555" w:rsidR="009D0B8B" w:rsidRPr="00A428CA" w:rsidRDefault="009D0B8B" w:rsidP="009D0B8B">
      <w:pPr>
        <w:pStyle w:val="ListBullet"/>
      </w:pPr>
      <w:r>
        <w:t/>
      </w:r>
      <w:r w:rsidRPr="006022B6">
        <w:rPr>
          <w:b/>
          <w:bCs/>
        </w:rPr>
        <w:t/>
      </w:r>
      <w:r>
        <w:t xml:space="preserve"> &gt; Collaborated with cross-functional teams to deliver software that met strict project deadlines and adhered to logged user requirements.</w:t>
      </w:r>
    </w:p>
    <w:p w14:paraId="21AFE2E1" w14:textId="668A6555" w:rsidR="009D0B8B" w:rsidRPr="00A428CA" w:rsidRDefault="009D0B8B" w:rsidP="009D0B8B">
      <w:pPr>
        <w:pStyle w:val="ListBullet"/>
      </w:pPr>
      <w:r>
        <w:t/>
      </w:r>
      <w:r w:rsidRPr="006022B6">
        <w:rPr>
          <w:b/>
          <w:bCs/>
        </w:rPr>
        <w:t/>
      </w:r>
      <w:r>
        <w:t xml:space="preserve"> &gt; Contributed to Agile ceremonies, ensuring that project expectations and deliverables were clearly articulated and accountable.</w:t>
      </w:r>
    </w:p>
    <w:p w14:paraId="21AFE2E1" w14:textId="668A6555" w:rsidR="009D0B8B" w:rsidRPr="00A428CA" w:rsidRDefault="009D0B8B" w:rsidP="009D0B8B">
      <w:pPr>
        <w:pStyle w:val="ListBullet"/>
      </w:pPr>
      <w:r>
        <w:t/>
      </w:r>
      <w:r w:rsidRPr="006022B6">
        <w:rPr>
          <w:b/>
          <w:bCs/>
        </w:rPr>
        <w:t/>
      </w:r>
      <w:r>
        <w:t xml:space="preserve"> &gt; Developed internal libraries that improved code reusability and efficiency, creating streamlined processes for future projects.</w:t>
      </w:r>
    </w:p>
    <w:p w14:paraId="21AFE2E1" w14:textId="668A6555" w:rsidR="009D0B8B" w:rsidRPr="00A428CA" w:rsidRDefault="009D0B8B" w:rsidP="009D0B8B">
      <w:pPr>
        <w:pStyle w:val="ListBullet"/>
      </w:pPr>
      <w:r>
        <w:t/>
      </w:r>
      <w:r w:rsidRPr="006022B6">
        <w:rPr>
          <w:b/>
          <w:bCs/>
        </w:rPr>
        <w:t/>
      </w:r>
      <w:r>
        <w:t xml:space="preserve"> &gt; Participated in system testing and debugging using </w:t>
      </w:r>
      <w:r w:rsidRPr="006022B6">
        <w:rPr>
          <w:b/>
          <w:bCs/>
        </w:rPr>
        <w:t xml:space="preserve">Visual Studio</w:t>
      </w:r>
      <w:r>
        <w:t/>
      </w:r>
      <w:r w:rsidRPr="006022B6">
        <w:rPr>
          <w:b/>
          <w:bCs/>
        </w:rPr>
        <w:t/>
      </w:r>
      <w:r>
        <w:t xml:space="preserve">, leading to a reduction in time spent on external issues related to software releases, achieving a 30% reduction in post-launch bug reports.</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