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Accomplished Senior Technical Engineer with over 9 years of experience designing and implementing scalable, cloud-native and AI-powered systems. Proven expertise in leading technical architecture, driving development efforts, and mentoring teams to elevate engineering maturity across organizations. Excels in utilizing modern web technologies and distributed systems, particularly focused on AI engineering, microservices, and enterprise solutions.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JavaScript, Python, TypeScript, Java</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.NET, React, Node.js, Express.js, Angular</w:t>
      </w:r>
    </w:p>
    <w:p w14:paraId="612FB200" w14:textId="3DDD46FE" w:rsidR="001C70D7" w:rsidRPr="00232312" w:rsidRDefault="001C70D7" w:rsidP="00A428CA">
      <w:pPr>
        <w:pStyle w:val="ListBullet"/>
      </w:pPr>
      <w:r w:rsidRPr="009D0B8B">
        <w:rPr>
          <w:b/>
          <w:bCs/>
        </w:rPr>
        <w:t xml:space="preserve">Cloud Technologies</w:t>
      </w:r>
      <w:r>
        <w:rPr>
          <w:b/>
          <w:bCs/>
        </w:rPr>
        <w:t/>
      </w:r>
      <w:r>
        <w:t xml:space="preserve">: AWS, Azure, GCP, Docker, Kubernetes</w:t>
      </w:r>
    </w:p>
    <w:p w14:paraId="612FB200" w14:textId="3DDD46FE" w:rsidR="001C70D7" w:rsidRPr="00232312" w:rsidRDefault="001C70D7" w:rsidP="00A428CA">
      <w:pPr>
        <w:pStyle w:val="ListBullet"/>
      </w:pPr>
      <w:r w:rsidRPr="009D0B8B">
        <w:rPr>
          <w:b/>
          <w:bCs/>
        </w:rPr>
        <w:t xml:space="preserve">AI Technologies</w:t>
      </w:r>
      <w:r>
        <w:rPr>
          <w:b/>
          <w:bCs/>
        </w:rPr>
        <w:t/>
      </w:r>
      <w:r>
        <w:t xml:space="preserve">: Machine Learning, TensorFlow, PyTorch, LLM, RAG</w:t>
      </w:r>
    </w:p>
    <w:p w14:paraId="612FB200" w14:textId="3DDD46FE" w:rsidR="001C70D7" w:rsidRPr="00232312" w:rsidRDefault="001C70D7" w:rsidP="00A428CA">
      <w:pPr>
        <w:pStyle w:val="ListBullet"/>
      </w:pPr>
      <w:r w:rsidRPr="009D0B8B">
        <w:rPr>
          <w:b/>
          <w:bCs/>
        </w:rPr>
        <w:t xml:space="preserve">Database Technologies</w:t>
      </w:r>
      <w:r>
        <w:rPr>
          <w:b/>
          <w:bCs/>
        </w:rPr>
        <w:t/>
      </w:r>
      <w:r>
        <w:t xml:space="preserve">: SQL Server, MongoDB, PostgreSQL, Redis, Cassandra</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architecture and design of </w:t>
      </w:r>
      <w:r w:rsidRPr="006022B6">
        <w:rPr>
          <w:b/>
          <w:bCs/>
        </w:rPr>
        <w:t xml:space="preserve">AI-powered</w:t>
      </w:r>
      <w:r>
        <w:t/>
      </w:r>
      <w:r w:rsidRPr="006022B6">
        <w:rPr>
          <w:b/>
          <w:bCs/>
        </w:rPr>
        <w:t/>
      </w:r>
      <w:r>
        <w:t xml:space="preserve"> solutions leveraging </w:t>
      </w:r>
      <w:r w:rsidRPr="006022B6">
        <w:rPr>
          <w:b/>
          <w:bCs/>
        </w:rPr>
        <w:t xml:space="preserve">Azure</w:t>
      </w:r>
      <w:r>
        <w:t/>
      </w:r>
      <w:r w:rsidRPr="006022B6">
        <w:rPr>
          <w:b/>
          <w:bCs/>
        </w:rPr>
        <w:t/>
      </w:r>
      <w:r>
        <w:t xml:space="preserve"> and </w:t>
      </w:r>
      <w:r w:rsidRPr="006022B6">
        <w:rPr>
          <w:b/>
          <w:bCs/>
        </w:rPr>
        <w:t xml:space="preserve">AWS</w:t>
      </w:r>
      <w:r>
        <w:t/>
      </w:r>
      <w:r w:rsidRPr="006022B6">
        <w:rPr>
          <w:b/>
          <w:bCs/>
        </w:rPr>
        <w:t/>
      </w:r>
      <w:r>
        <w:t xml:space="preserve"> services, resulting in improved operational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microservices architecture using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for container orchestration, enhancing deployment speed and system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scalable </w:t>
      </w:r>
      <w:r w:rsidRPr="006022B6">
        <w:rPr>
          <w:b/>
          <w:bCs/>
        </w:rPr>
        <w:t xml:space="preserve">RESTful APIs</w:t>
      </w:r>
      <w:r>
        <w:t/>
      </w:r>
      <w:r w:rsidRPr="006022B6">
        <w:rPr>
          <w:b/>
          <w:bCs/>
        </w:rPr>
        <w:t/>
      </w:r>
      <w:r>
        <w:t xml:space="preserve"> using </w:t>
      </w:r>
      <w:r w:rsidRPr="006022B6">
        <w:rPr>
          <w:b/>
          <w:bCs/>
        </w:rPr>
        <w:t xml:space="preserve">.NET</w:t>
      </w:r>
      <w:r>
        <w:t/>
      </w:r>
      <w:r w:rsidRPr="006022B6">
        <w:rPr>
          <w:b/>
          <w:bCs/>
        </w:rPr>
        <w:t/>
      </w:r>
      <w:r>
        <w:t xml:space="preserve"> and </w:t>
      </w:r>
      <w:r w:rsidRPr="006022B6">
        <w:rPr>
          <w:b/>
          <w:bCs/>
        </w:rPr>
        <w:t xml:space="preserve">Node.js</w:t>
      </w:r>
      <w:r>
        <w:t/>
      </w:r>
      <w:r w:rsidRPr="006022B6">
        <w:rPr>
          <w:b/>
          <w:bCs/>
        </w:rPr>
        <w:t/>
      </w:r>
      <w:r>
        <w:t xml:space="preserve">, ensuring high performance and security standards across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code reviews and established coding standards that improved code quality and reduced bugs by implementing </w:t>
      </w:r>
      <w:r w:rsidRPr="006022B6">
        <w:rPr>
          <w:b/>
          <w:bCs/>
        </w:rPr>
        <w:t xml:space="preserve">Git</w:t>
      </w:r>
      <w:r>
        <w:t/>
      </w:r>
      <w:r w:rsidRPr="006022B6">
        <w:rPr>
          <w:b/>
          <w:bCs/>
        </w:rPr>
        <w:t/>
      </w:r>
      <w:r>
        <w:t xml:space="preserve"> for version control in CI/CD pipelines.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TensorFlow</w:t>
      </w:r>
      <w:r>
        <w:t/>
      </w:r>
      <w:r w:rsidRPr="006022B6">
        <w:rPr>
          <w:b/>
          <w:bCs/>
        </w:rPr>
        <w:t/>
      </w:r>
      <w:r>
        <w:t xml:space="preserve"> and </w:t>
      </w:r>
      <w:r w:rsidRPr="006022B6">
        <w:rPr>
          <w:b/>
          <w:bCs/>
        </w:rPr>
        <w:t xml:space="preserve">PyTorch</w:t>
      </w:r>
      <w:r>
        <w:t/>
      </w:r>
      <w:r w:rsidRPr="006022B6">
        <w:rPr>
          <w:b/>
          <w:bCs/>
        </w:rPr>
        <w:t/>
      </w:r>
      <w:r>
        <w:t xml:space="preserve"> for developing machine learning models that integrated with existing cloud-native applications and services.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logging and monitoring solutions using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 which improved system observability and troubleshooting capabilities.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mid-level engineers in cloud architecture principles and AI integration techniques, raising overall team productivity and technical expertise.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Drove </w:t>
      </w:r>
      <w:r w:rsidRPr="006022B6">
        <w:rPr>
          <w:b/>
          <w:bCs/>
        </w:rPr>
        <w:t xml:space="preserve">CI/CD</w:t>
      </w:r>
      <w:r>
        <w:t/>
      </w:r>
      <w:r w:rsidRPr="006022B6">
        <w:rPr>
          <w:b/>
          <w:bCs/>
        </w:rPr>
        <w:t/>
      </w:r>
      <w:r>
        <w:t xml:space="preserve"> strategy, automating deployment and testing processes via </w:t>
      </w:r>
      <w:r w:rsidRPr="006022B6">
        <w:rPr>
          <w:b/>
          <w:bCs/>
        </w:rPr>
        <w:t xml:space="preserve">Jenkins</w:t>
      </w:r>
      <w:r>
        <w:t/>
      </w:r>
      <w:r w:rsidRPr="006022B6">
        <w:rPr>
          <w:b/>
          <w:bCs/>
        </w:rPr>
        <w:t/>
      </w:r>
      <w:r>
        <w:t xml:space="preserve">, reducing release time significantly.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Architected and led the migration of on-premise applications to </w:t>
      </w:r>
      <w:r w:rsidRPr="006022B6">
        <w:rPr>
          <w:b/>
          <w:bCs/>
        </w:rPr>
        <w:t xml:space="preserve">GCP</w:t>
      </w:r>
      <w:r>
        <w:t/>
      </w:r>
      <w:r w:rsidRPr="006022B6">
        <w:rPr>
          <w:b/>
          <w:bCs/>
        </w:rPr>
        <w:t/>
      </w:r>
      <w:r>
        <w:t xml:space="preserve">, ensuring seamless integration and data migration with minimal downtime.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Defined engineering best practices for security and compliance in cloud environments, leading to a reduction in vulnerabilities and compliance issues.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product and platform teams to define technical scope and requirements for new features, enhancing product delivery outcomes.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hands-on troubleshooting and debugging of production issues, focusing on continuous improvement of operational reliability.</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Designed and developed enterprise-level software applications using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following agile development methodologies.</w:t>
      </w:r>
    </w:p>
    <w:p w14:paraId="7D93C0D0" w14:textId="24A06F34" w:rsidR="006270A9" w:rsidRDefault="009D0B8B" w:rsidP="00A428CA">
      <w:pPr>
        <w:pStyle w:val="ListBullet"/>
      </w:pPr>
      <w:r>
        <w:t/>
      </w:r>
      <w:r w:rsidRPr="006022B6">
        <w:rPr>
          <w:b/>
          <w:bCs/>
        </w:rPr>
        <w:t/>
      </w:r>
      <w:r>
        <w:t xml:space="preserve">Created, tested, and deployed full-stack applications using </w:t>
      </w:r>
      <w:r w:rsidRPr="006022B6">
        <w:rPr>
          <w:b/>
          <w:bCs/>
        </w:rPr>
        <w:t xml:space="preserve">React</w:t>
      </w:r>
      <w:r>
        <w:t/>
      </w:r>
      <w:r w:rsidRPr="006022B6">
        <w:rPr>
          <w:b/>
          <w:bCs/>
        </w:rPr>
        <w:t/>
      </w:r>
      <w:r>
        <w:t xml:space="preserve"> and </w:t>
      </w:r>
      <w:r w:rsidRPr="006022B6">
        <w:rPr>
          <w:b/>
          <w:bCs/>
        </w:rPr>
        <w:t xml:space="preserve">Node.js</w:t>
      </w:r>
      <w:r>
        <w:t/>
      </w:r>
      <w:r w:rsidRPr="006022B6">
        <w:rPr>
          <w:b/>
          <w:bCs/>
        </w:rPr>
        <w:t/>
      </w:r>
      <w:r>
        <w:t xml:space="preserve">, enhancing user experience and system interactivity.</w:t>
      </w:r>
    </w:p>
    <w:p w14:paraId="7D93C0D0" w14:textId="24A06F34" w:rsidR="006270A9" w:rsidRDefault="009D0B8B" w:rsidP="00A428CA">
      <w:pPr>
        <w:pStyle w:val="ListBullet"/>
      </w:pPr>
      <w:r>
        <w:t/>
      </w:r>
      <w:r w:rsidRPr="006022B6">
        <w:rPr>
          <w:b/>
          <w:bCs/>
        </w:rPr>
        <w:t/>
      </w:r>
      <w:r>
        <w:t xml:space="preserve">Implemented security measures and best practices in cloud deployments, ensuring data integrity and compliance with standards.</w:t>
      </w:r>
    </w:p>
    <w:p w14:paraId="7D93C0D0" w14:textId="24A06F34" w:rsidR="006270A9" w:rsidRDefault="009D0B8B" w:rsidP="00A428CA">
      <w:pPr>
        <w:pStyle w:val="ListBullet"/>
      </w:pPr>
      <w:r>
        <w:t/>
      </w:r>
      <w:r w:rsidRPr="006022B6">
        <w:rPr>
          <w:b/>
          <w:bCs/>
        </w:rPr>
        <w:t/>
      </w:r>
      <w:r>
        <w:t xml:space="preserve">Participated in cross-functional teams to collect and analyze requirements for new features, focusing on scalability and user feedback.</w:t>
      </w:r>
    </w:p>
    <w:p w14:paraId="7D93C0D0" w14:textId="24A06F34" w:rsidR="006270A9" w:rsidRDefault="009D0B8B" w:rsidP="00A428CA">
      <w:pPr>
        <w:pStyle w:val="ListBullet"/>
      </w:pPr>
      <w:r>
        <w:t/>
      </w:r>
      <w:r w:rsidRPr="006022B6">
        <w:rPr>
          <w:b/>
          <w:bCs/>
        </w:rPr>
        <w:t/>
      </w:r>
      <w:r>
        <w:t xml:space="preserve">Led the effort to redesign existing systems towards a cloud-native architecture while integrating with third-party services and APIs.</w:t>
      </w:r>
    </w:p>
    <w:p w14:paraId="7D93C0D0" w14:textId="24A06F34" w:rsidR="006270A9" w:rsidRDefault="009D0B8B" w:rsidP="00A428CA">
      <w:pPr>
        <w:pStyle w:val="ListBullet"/>
      </w:pPr>
      <w:r>
        <w:t/>
      </w:r>
      <w:r w:rsidRPr="006022B6">
        <w:rPr>
          <w:b/>
          <w:bCs/>
        </w:rPr>
        <w:t/>
      </w:r>
      <w:r>
        <w:t xml:space="preserve">Drove technical discussions around system architecture and design choices, facilitating group understanding among diverse stakeholders.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PostgreSQL</w:t>
      </w:r>
      <w:r>
        <w:t/>
      </w:r>
      <w:r w:rsidRPr="006022B6">
        <w:rPr>
          <w:b/>
          <w:bCs/>
        </w:rPr>
        <w:t/>
      </w:r>
      <w:r>
        <w:t xml:space="preserve"> for database management while optimizing query performance and indexing strategies., resulting in improved application responsiveness.</w:t>
      </w:r>
    </w:p>
    <w:p w14:paraId="7D93C0D0" w14:textId="24A06F34" w:rsidR="006270A9" w:rsidRDefault="009D0B8B" w:rsidP="00A428CA">
      <w:pPr>
        <w:pStyle w:val="ListBullet"/>
      </w:pPr>
      <w:r>
        <w:t/>
      </w:r>
      <w:r w:rsidRPr="006022B6">
        <w:rPr>
          <w:b/>
          <w:bCs/>
        </w:rPr>
        <w:t/>
      </w:r>
      <w:r>
        <w:t xml:space="preserve">Increased application efficiency and reduced load times by implementing advanced caching solutions using </w:t>
      </w:r>
      <w:r w:rsidRPr="006022B6">
        <w:rPr>
          <w:b/>
          <w:bCs/>
        </w:rPr>
        <w:t xml:space="preserve">Redis</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Developed automated testing strategies, including unit and integration tests, ensuring product quality; utilized </w:t>
      </w:r>
      <w:r w:rsidRPr="006022B6">
        <w:rPr>
          <w:b/>
          <w:bCs/>
        </w:rPr>
        <w:t xml:space="preserve">JUnit</w:t>
      </w:r>
      <w:r>
        <w:t/>
      </w:r>
      <w:r w:rsidRPr="006022B6">
        <w:rPr>
          <w:b/>
          <w:bCs/>
        </w:rPr>
        <w:t/>
      </w:r>
      <w:r>
        <w:t xml:space="preserve"> and </w:t>
      </w:r>
      <w:r w:rsidRPr="006022B6">
        <w:rPr>
          <w:b/>
          <w:bCs/>
        </w:rPr>
        <w:t xml:space="preserve">Selenium</w:t>
      </w:r>
      <w:r>
        <w:t/>
      </w:r>
      <w:r w:rsidRPr="006022B6">
        <w:rPr>
          <w:b/>
          <w:bCs/>
        </w:rPr>
        <w:t/>
      </w:r>
      <w:r>
        <w:t xml:space="preserve"> for effective coverage.</w:t>
      </w:r>
    </w:p>
    <w:p w14:paraId="7D93C0D0" w14:textId="24A06F34" w:rsidR="006270A9" w:rsidRDefault="009D0B8B" w:rsidP="00A428CA">
      <w:pPr>
        <w:pStyle w:val="ListBullet"/>
      </w:pPr>
      <w:r>
        <w:t/>
      </w:r>
      <w:r w:rsidRPr="006022B6">
        <w:rPr>
          <w:b/>
          <w:bCs/>
        </w:rPr>
        <w:t/>
      </w:r>
      <w:r>
        <w:t xml:space="preserve">Collaborated with DevOps teams to optimize deployment processes, including consolidation of workflows within </w:t>
      </w:r>
      <w:r w:rsidRPr="006022B6">
        <w:rPr>
          <w:b/>
          <w:bCs/>
        </w:rPr>
        <w:t xml:space="preserve">Docker</w:t>
      </w:r>
      <w:r>
        <w:t/>
      </w:r>
      <w:r w:rsidRPr="006022B6">
        <w:rPr>
          <w:b/>
          <w:bCs/>
        </w:rPr>
        <w:t/>
      </w:r>
      <w:r>
        <w:t xml:space="preserve"> applications.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Maintained and enhanced existing applications built in </w:t>
      </w:r>
      <w:r w:rsidRPr="006022B6">
        <w:rPr>
          <w:b/>
          <w:bCs/>
        </w:rPr>
        <w:t xml:space="preserve">PHP</w:t>
      </w:r>
      <w:r>
        <w:t/>
      </w:r>
      <w:r w:rsidRPr="006022B6">
        <w:rPr>
          <w:b/>
          <w:bCs/>
        </w:rPr>
        <w:t/>
      </w:r>
      <w:r>
        <w:t xml:space="preserve"> and </w:t>
      </w:r>
      <w:r w:rsidRPr="006022B6">
        <w:rPr>
          <w:b/>
          <w:bCs/>
        </w:rPr>
        <w:t xml:space="preserve">MySQL</w:t>
      </w:r>
      <w:r>
        <w:t/>
      </w:r>
      <w:r w:rsidRPr="006022B6">
        <w:rPr>
          <w:b/>
          <w:bCs/>
        </w:rPr>
        <w:t/>
      </w:r>
      <w:r>
        <w:t xml:space="preserve">, addressing technical debt and improving code maintainability.</w:t>
      </w:r>
    </w:p>
    <w:p w14:paraId="21AFE2E1" w14:textId="668A6555" w:rsidR="009D0B8B" w:rsidRPr="00A428CA" w:rsidRDefault="009D0B8B" w:rsidP="009D0B8B">
      <w:pPr>
        <w:pStyle w:val="ListBullet"/>
      </w:pPr>
      <w:r>
        <w:t/>
      </w:r>
      <w:r w:rsidRPr="006022B6">
        <w:rPr>
          <w:b/>
          <w:bCs/>
        </w:rPr>
        <w:t/>
      </w:r>
      <w:r>
        <w:t xml:space="preserve">Participated in daily scrum meetings to synchronize efforts and progress on project timelines, optimizing team collaboration.</w:t>
      </w:r>
    </w:p>
    <w:p w14:paraId="21AFE2E1" w14:textId="668A6555" w:rsidR="009D0B8B" w:rsidRPr="00A428CA" w:rsidRDefault="009D0B8B" w:rsidP="009D0B8B">
      <w:pPr>
        <w:pStyle w:val="ListBullet"/>
      </w:pPr>
      <w:r>
        <w:t/>
      </w:r>
      <w:r w:rsidRPr="006022B6">
        <w:rPr>
          <w:b/>
          <w:bCs/>
        </w:rPr>
        <w:t/>
      </w:r>
      <w:r>
        <w:t xml:space="preserve">Developed microservices using </w:t>
      </w:r>
      <w:r w:rsidRPr="006022B6">
        <w:rPr>
          <w:b/>
          <w:bCs/>
        </w:rPr>
        <w:t xml:space="preserve">Express.js</w:t>
      </w:r>
      <w:r>
        <w:t/>
      </w:r>
      <w:r w:rsidRPr="006022B6">
        <w:rPr>
          <w:b/>
          <w:bCs/>
        </w:rPr>
        <w:t/>
      </w:r>
      <w:r>
        <w:t xml:space="preserve"> in Node.js, following REST principles that improved system modularity and separation of concerns.</w:t>
      </w:r>
    </w:p>
    <w:p w14:paraId="21AFE2E1" w14:textId="668A6555" w:rsidR="009D0B8B" w:rsidRPr="00A428CA" w:rsidRDefault="009D0B8B" w:rsidP="009D0B8B">
      <w:pPr>
        <w:pStyle w:val="ListBullet"/>
      </w:pPr>
      <w:r>
        <w:t/>
      </w:r>
      <w:r w:rsidRPr="006022B6">
        <w:rPr>
          <w:b/>
          <w:bCs/>
        </w:rPr>
        <w:t/>
      </w:r>
      <w:r>
        <w:t xml:space="preserve">Implemented continuous integration practices with </w:t>
      </w:r>
      <w:r w:rsidRPr="006022B6">
        <w:rPr>
          <w:b/>
          <w:bCs/>
        </w:rPr>
        <w:t xml:space="preserve">Travis CI</w:t>
      </w:r>
      <w:r>
        <w:t/>
      </w:r>
      <w:r w:rsidRPr="006022B6">
        <w:rPr>
          <w:b/>
          <w:bCs/>
        </w:rPr>
        <w:t/>
      </w:r>
      <w:r>
        <w:t xml:space="preserve">, ensuring code changes are reliably tested and delivered.</w:t>
      </w:r>
    </w:p>
    <w:p w14:paraId="21AFE2E1" w14:textId="668A6555" w:rsidR="009D0B8B" w:rsidRPr="00A428CA" w:rsidRDefault="009D0B8B" w:rsidP="009D0B8B">
      <w:pPr>
        <w:pStyle w:val="ListBullet"/>
      </w:pPr>
      <w:r>
        <w:t/>
      </w:r>
      <w:r w:rsidRPr="006022B6">
        <w:rPr>
          <w:b/>
          <w:bCs/>
        </w:rPr>
        <w:t/>
      </w:r>
      <w:r>
        <w:t xml:space="preserve">Created user-friendly interfaces with </w:t>
      </w:r>
      <w:r w:rsidRPr="006022B6">
        <w:rPr>
          <w:b/>
          <w:bCs/>
        </w:rPr>
        <w:t xml:space="preserve">Angular</w:t>
      </w:r>
      <w:r>
        <w:t/>
      </w:r>
      <w:r w:rsidRPr="006022B6">
        <w:rPr>
          <w:b/>
          <w:bCs/>
        </w:rPr>
        <w:t/>
      </w:r>
      <w:r>
        <w:t xml:space="preserve"> for internal applications, improving adoption rate by enhancing usability and responsiveness.</w:t>
      </w:r>
    </w:p>
    <w:p w14:paraId="21AFE2E1" w14:textId="668A6555" w:rsidR="009D0B8B" w:rsidRPr="00A428CA" w:rsidRDefault="009D0B8B" w:rsidP="009D0B8B">
      <w:pPr>
        <w:pStyle w:val="ListBullet"/>
      </w:pPr>
      <w:r>
        <w:t/>
      </w:r>
      <w:r w:rsidRPr="006022B6">
        <w:rPr>
          <w:b/>
          <w:bCs/>
        </w:rPr>
        <w:t/>
      </w:r>
      <w:r>
        <w:t xml:space="preserve">Developed internal tools to automate repetitive tasks, resulting in a reduction of workload for operations teams by 20%.</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