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and detail-oriented Senior Software Engineer with 9 years of extensive experience in designing, developing, and maintaining complex web applications. Proficient in the use of modern PHP frameworks, particularly Symfony and CodeIgniter, with strong capabilities in front-end development using JavaScript frameworks such as Vue and Backbone. Demonstrated success in integrating payment gateways and managing cloud-based applications using AWS solutions. Dedicated to improving software performance and ensuring a smooth user experience through thorough testing, debugging, and agile methodologies.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PHP, JavaScript, HTML5, CSS,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Symfony, CodeIgniter, Vue, Backbone, jQuery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and DevOps Technologies</w:t>
      </w:r>
      <w:r>
        <w:rPr>
          <w:b/>
          <w:bCs/>
        </w:rPr>
        <w:t/>
      </w:r>
      <w:r>
        <w:t xml:space="preserve">: AWS, Docker, Git, Jira, CI/CD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and Development Tools</w:t>
      </w:r>
      <w:r>
        <w:rPr>
          <w:b/>
          <w:bCs/>
        </w:rPr>
        <w:t/>
      </w:r>
      <w:r>
        <w:t xml:space="preserve">: PHPUnit, SASS, webpack, npm, Mocha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Payment Integration</w:t>
      </w:r>
      <w:r>
        <w:rPr>
          <w:b/>
          <w:bCs/>
        </w:rPr>
        <w:t/>
      </w:r>
      <w:r>
        <w:t xml:space="preserve">: Stripe, PayPal API, OAuth2, RESTful APIs, JSON Web Tokens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Full-Stack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advanced web applications leveraging </w:t>
      </w:r>
      <w:r w:rsidRPr="006022B6">
        <w:rPr>
          <w:b/>
          <w:bCs/>
        </w:rPr>
        <w:t xml:space="preserve">Symfony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CodeIgniter</w:t>
      </w:r>
      <w:r>
        <w:t/>
      </w:r>
      <w:r w:rsidRPr="006022B6">
        <w:rPr>
          <w:b/>
          <w:bCs/>
        </w:rPr>
        <w:t/>
      </w:r>
      <w:r>
        <w:t xml:space="preserve"> frameworks, improving the application's performance and responsiveness.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UX/UI designers to translate design documents into functional, responsive web interfaces using </w:t>
      </w:r>
      <w:r w:rsidRPr="006022B6">
        <w:rPr>
          <w:b/>
          <w:bCs/>
        </w:rPr>
        <w:t xml:space="preserve">Vue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Backbone</w:t>
      </w:r>
      <w:r>
        <w:t/>
      </w:r>
      <w:r w:rsidRPr="006022B6">
        <w:rPr>
          <w:b/>
          <w:bCs/>
        </w:rPr>
        <w:t/>
      </w:r>
      <w:r>
        <w:t xml:space="preserve"> frameworks.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unit and integration testing using </w:t>
      </w:r>
      <w:r w:rsidRPr="006022B6">
        <w:rPr>
          <w:b/>
          <w:bCs/>
        </w:rPr>
        <w:t xml:space="preserve">PHPUnit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resulting in a significant reduction in code bugs and improving application stability.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executed test cases for legacy code, refactoring as necessary to align with open standards and modern development practices.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multiple payment gateways such as </w:t>
      </w:r>
      <w:r w:rsidRPr="006022B6">
        <w:rPr>
          <w:b/>
          <w:bCs/>
        </w:rPr>
        <w:t xml:space="preserve">Stripe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PayPal API</w:t>
      </w:r>
      <w:r>
        <w:t/>
      </w:r>
      <w:r w:rsidRPr="006022B6">
        <w:rPr>
          <w:b/>
          <w:bCs/>
        </w:rPr>
        <w:t/>
      </w:r>
      <w:r>
        <w:t xml:space="preserve">, enhancing the e-commerce capabilities for client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cloud-based deployment strategies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optimizing resource usage and scaling applications to meet increasing user demand.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Agile project management tools like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to track progress and communicate effectively within cross-functional teams.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Focused on improving code quality through continuous integration practices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, simplifying the deployment process and enhancing team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critical analysis of test results and successfully delivered innovative solutions to problem areas, maintaining high user satisfaction ratings.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SASS</w:t>
      </w:r>
      <w:r>
        <w:t/>
      </w:r>
      <w:r w:rsidRPr="006022B6">
        <w:rPr>
          <w:b/>
          <w:bCs/>
        </w:rPr>
        <w:t/>
      </w:r>
      <w:r>
        <w:t xml:space="preserve"> for styling and layout of web applications, ensuring consistent design and effective implementation of UI elements.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code reviews and contributed to team knowledge sharing sessions, enhancing the overall technical capabilities of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in best practices surrounding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and testing methodologies, fostering a culture of learning within the team.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new features for the Asana interface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improving user engagement and increasing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full-stack development projects utilizing both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to enhance performance and scalability of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unit testing using </w:t>
      </w:r>
      <w:r w:rsidRPr="006022B6">
        <w:rPr>
          <w:b/>
          <w:bCs/>
        </w:rPr>
        <w:t xml:space="preserve">PHPUnit</w:t>
      </w:r>
      <w:r>
        <w:t/>
      </w:r>
      <w:r w:rsidRPr="006022B6">
        <w:rPr>
          <w:b/>
          <w:bCs/>
        </w:rPr>
        <w:t/>
      </w:r>
      <w:r>
        <w:t xml:space="preserve"> as part of continuous integration, ensuring that new code adheres to best practices and is bug-free.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Refactored legacy code in existing projects to improve maintainability and performance, while transitioning to modern frameworks like </w:t>
      </w:r>
      <w:r w:rsidRPr="006022B6">
        <w:rPr>
          <w:b/>
          <w:bCs/>
        </w:rPr>
        <w:t xml:space="preserve">Symfony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</w:t>
      </w:r>
      <w:r w:rsidRPr="006022B6">
        <w:rPr>
          <w:b/>
          <w:bCs/>
        </w:rPr>
        <w:t xml:space="preserve">RESTful APIs</w:t>
      </w:r>
      <w:r>
        <w:t/>
      </w:r>
      <w:r w:rsidRPr="006022B6">
        <w:rPr>
          <w:b/>
          <w:bCs/>
        </w:rPr>
        <w:t/>
      </w:r>
      <w:r>
        <w:t xml:space="preserve"> to integrate third-party services, maximizing application usability and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 and contributed to sprint planning and retrospectives, increasing team productivity by refining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Employed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management of code, ensuring reliable tracking and collaboration among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consistent development environments, increasing deployment efficacy across different stages of development.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front-end components using </w:t>
      </w:r>
      <w:r w:rsidRPr="006022B6">
        <w:rPr>
          <w:b/>
          <w:bCs/>
        </w:rPr>
        <w:t xml:space="preserve">Vue</w:t>
      </w:r>
      <w:r>
        <w:t/>
      </w:r>
      <w:r w:rsidRPr="006022B6">
        <w:rPr>
          <w:b/>
          <w:bCs/>
        </w:rPr>
        <w:t/>
      </w:r>
      <w:r>
        <w:t xml:space="preserve"> to align with back-end services, improving API response times and overall user interaction.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API specifications using </w:t>
      </w:r>
      <w:r w:rsidRPr="006022B6">
        <w:rPr>
          <w:b/>
          <w:bCs/>
        </w:rPr>
        <w:t xml:space="preserve">OpenAPI</w:t>
      </w:r>
      <w:r>
        <w:t/>
      </w:r>
      <w:r w:rsidRPr="006022B6">
        <w:rPr>
          <w:b/>
          <w:bCs/>
        </w:rPr>
        <w:t/>
      </w:r>
      <w:r>
        <w:t xml:space="preserve"> standards, ensuring accurate communication between front-end and back-end teams.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training modules and interactive content in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for various clients to deliver engaging learning experiences.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implementation of cloud-based solutions, utilizing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to store and manage client data securely.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best practices in unit testing with </w:t>
      </w:r>
      <w:r w:rsidRPr="006022B6">
        <w:rPr>
          <w:b/>
          <w:bCs/>
        </w:rPr>
        <w:t xml:space="preserve">PHPUnit</w:t>
      </w:r>
      <w:r>
        <w:t/>
      </w:r>
      <w:r w:rsidRPr="006022B6">
        <w:rPr>
          <w:b/>
          <w:bCs/>
        </w:rPr>
        <w:t/>
      </w:r>
      <w:r>
        <w:t xml:space="preserve">, leading to a 30% decrease in post-deployment issues within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technical support and troubleshooting across multiple projects, enhancing customer satisfaction and retention rates.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gather requirements and translate them into development tasks.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deployment of web applications to production environments, ensuring timely releases to meet client demands.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