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Innovative software engineer with over 9 years of experience developing robust data-driven solutions. Proven track record in designing and implementing scalable systems utilizing cutting-edge technologies including Apache Spark, HDFS, Scala, Python, and JavaScript. Adept at collaborating with cross-functional teams to deliver high-quality software. Extensive practice in ensuring code quality through through unit testing and continuous integration.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Scala, Python, JavaScript, NodeJS, C/C++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&amp; Libraries</w:t>
      </w:r>
      <w:r>
        <w:rPr>
          <w:b/>
          <w:bCs/>
        </w:rPr>
        <w:t/>
      </w:r>
      <w:r>
        <w:t xml:space="preserve">: Apache Spark, PySpark, Hadoop, Express.js, React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Systems &amp; Platforms</w:t>
      </w:r>
      <w:r>
        <w:rPr>
          <w:b/>
          <w:bCs/>
        </w:rPr>
        <w:t/>
      </w:r>
      <w:r>
        <w:t xml:space="preserve">: HDFS, Linux, Docker, Kubernetes, AWS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</w:t>
      </w:r>
      <w:r>
        <w:rPr>
          <w:b/>
          <w:bCs/>
        </w:rPr>
        <w:t/>
      </w:r>
      <w:r>
        <w:t xml:space="preserve">: MySQL, MariaDB, PostgreSQL, Redis, MongoDB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Tools</w:t>
      </w:r>
      <w:r>
        <w:rPr>
          <w:b/>
          <w:bCs/>
        </w:rPr>
        <w:t/>
      </w:r>
      <w:r>
        <w:t xml:space="preserve">: JUnit, Gradle, Maven, Git, JIRA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data processing pipelines leveraging </w:t>
      </w:r>
      <w:r w:rsidRPr="006022B6">
        <w:rPr>
          <w:b/>
          <w:bCs/>
        </w:rPr>
        <w:t xml:space="preserve">Apache Spark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HDFS</w:t>
      </w:r>
      <w:r>
        <w:t/>
      </w:r>
      <w:r w:rsidRPr="006022B6">
        <w:rPr>
          <w:b/>
          <w:bCs/>
        </w:rPr>
        <w:t/>
      </w:r>
      <w:r>
        <w:t xml:space="preserve"> to manage large-scale datasets for analytics purposes.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custom applications in </w:t>
      </w:r>
      <w:r w:rsidRPr="006022B6">
        <w:rPr>
          <w:b/>
          <w:bCs/>
        </w:rPr>
        <w:t xml:space="preserve">Scala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, optimizing performance and ensuring scalability in high-traffic environments.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Agile sprints by collaborating with product management to gather requirements and define technical specifications.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thorough unit testing and integration testing using tools like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Mockito</w:t>
      </w:r>
      <w:r>
        <w:t/>
      </w:r>
      <w:r w:rsidRPr="006022B6">
        <w:rPr>
          <w:b/>
          <w:bCs/>
        </w:rPr>
        <w:t/>
      </w:r>
      <w:r>
        <w:t xml:space="preserve">, ensuring software quality and reliability.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with cross-functional teams to document and communicate design documentation, interfaces, and implementation plans using </w:t>
      </w:r>
      <w:r w:rsidRPr="006022B6">
        <w:rPr>
          <w:b/>
          <w:bCs/>
        </w:rPr>
        <w:t xml:space="preserve">Confluence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Managed version control and code deployments utilizing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, streamlining collaboration across development teams.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Engineered RESTful APIs with </w:t>
      </w:r>
      <w:r w:rsidRPr="006022B6">
        <w:rPr>
          <w:b/>
          <w:bCs/>
        </w:rPr>
        <w:t xml:space="preserve">NodeJS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Express.js</w:t>
      </w:r>
      <w:r>
        <w:t/>
      </w:r>
      <w:r w:rsidRPr="006022B6">
        <w:rPr>
          <w:b/>
          <w:bCs/>
        </w:rPr>
        <w:t/>
      </w:r>
      <w:r>
        <w:t xml:space="preserve"> for seamless data exchange between front-end and back-end systems.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CI/CD practices through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, enhancing deployment speed and accuracy.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robust applications using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NodeJS</w:t>
      </w:r>
      <w:r>
        <w:t/>
      </w:r>
      <w:r w:rsidRPr="006022B6">
        <w:rPr>
          <w:b/>
          <w:bCs/>
        </w:rPr>
        <w:t/>
      </w:r>
      <w:r>
        <w:t xml:space="preserve"> for enhancing user interfaces and backend services.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the design and maintenance of databases including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, ensuring optimal data retrieval and storage solutions.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product teams in an Agile environment to deliver high-quality software on time, focusing on MVPs and iterative improvements.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third-party APIs to enrich functionality, demonstrating flexibility in adapting new tools rapidly for client needs.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Wrote detailed technical specifications and guidelines for software development and best practices within the team using </w:t>
      </w:r>
      <w:r w:rsidRPr="006022B6">
        <w:rPr>
          <w:b/>
          <w:bCs/>
        </w:rPr>
        <w:t xml:space="preserve">Markdown</w:t>
      </w:r>
      <w:r>
        <w:t/>
      </w:r>
      <w:r w:rsidRPr="006022B6">
        <w:rPr>
          <w:b/>
          <w:bCs/>
        </w:rPr>
        <w:t/>
      </w:r>
      <w:r>
        <w:t xml:space="preserve"> documentation.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developers on best coding practices and development workflows.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creating interactive web applications using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libraries and frameworks for enhanced user experience and engagement.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code reviews and audits to uphold software quality and conformity to coding standards using </w:t>
      </w:r>
      <w:r w:rsidRPr="006022B6">
        <w:rPr>
          <w:b/>
          <w:bCs/>
        </w:rPr>
        <w:t xml:space="preserve">SonarQube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Troubleshot and optimized legacy applications with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C/C++</w:t>
      </w:r>
      <w:r>
        <w:t/>
      </w:r>
      <w:r w:rsidRPr="006022B6">
        <w:rPr>
          <w:b/>
          <w:bCs/>
        </w:rPr>
        <w:t/>
      </w:r>
      <w:r>
        <w:t xml:space="preserve">, enhancing overall performance and user satisfaction.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workshops and knowledge-sharing sessions to elevate team expertise in emerging technologies, especially around data processing.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Performed migrations of existing databases to </w:t>
      </w:r>
      <w:r w:rsidRPr="006022B6">
        <w:rPr>
          <w:b/>
          <w:bCs/>
        </w:rPr>
        <w:t xml:space="preserve">MariaDB</w:t>
      </w:r>
      <w:r>
        <w:t/>
      </w:r>
      <w:r w:rsidRPr="006022B6">
        <w:rPr>
          <w:b/>
          <w:bCs/>
        </w:rPr>
        <w:t/>
      </w:r>
      <w:r>
        <w:t xml:space="preserve">, resulting in improved data queries and performance.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