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Dynamic Senior Software Engineer with over 9 years of experience in full-stack development, focusing on building high-performant, scalable web applications using Java, Spring Boot, and modern front-end frameworks such as React and Angular. Proven track record of collaborating with cross-functional teams to deliver customer-focused solutions and optimize technical processes. Adept in applying best practices for code quality, along with participating in the full software development lifecycle from design through deployment and monitoring.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 8+, JavaScript, SQL, CSS, HTML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and Libraries</w:t>
      </w:r>
      <w:r>
        <w:rPr>
          <w:b/>
          <w:bCs/>
        </w:rPr>
        <w:t/>
      </w:r>
      <w:r>
        <w:t xml:space="preserve">: Spring Boot, Spring MVC, React, Angular, jQuery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DevOps and Tools</w:t>
      </w:r>
      <w:r>
        <w:rPr>
          <w:b/>
          <w:bCs/>
        </w:rPr>
        <w:t/>
      </w:r>
      <w:r>
        <w:t xml:space="preserve">: Git, Docker, Tomcat, CI/CD, Jenkins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PostgreSQL, MySQL, Oracle, MongoDB, SQLite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APIs and Services</w:t>
      </w:r>
      <w:r>
        <w:rPr>
          <w:b/>
          <w:bCs/>
        </w:rPr>
        <w:t/>
      </w:r>
      <w:r>
        <w:t xml:space="preserve">: RESTful APIs, GraphQL, Web Services, SOAP, JSON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Java Developer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design and implementation of a complex multi-tier web application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ensuring compliance with complex business rules and performance standards.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responsive user interfaces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enhancing user engagement through innovative design and functionality.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RESTful APIs with </w:t>
      </w:r>
      <w:r w:rsidRPr="006022B6">
        <w:rPr>
          <w:b/>
          <w:bCs/>
        </w:rPr>
        <w:t xml:space="preserve">Spring MVC</w:t>
      </w:r>
      <w:r>
        <w:t/>
      </w:r>
      <w:r w:rsidRPr="006022B6">
        <w:rPr>
          <w:b/>
          <w:bCs/>
        </w:rPr>
        <w:t/>
      </w:r>
      <w:r>
        <w:t xml:space="preserve"> to facilitate seamless data interchange between backend services and front-end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comprehensive testing strategies, including unit testing and integration testing using JUnit and Postman to improve code reliability and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</w:t>
      </w:r>
      <w:r w:rsidRPr="006022B6">
        <w:rPr>
          <w:b/>
          <w:bCs/>
        </w:rPr>
        <w:t xml:space="preserve">Product Management</w:t>
      </w:r>
      <w:r>
        <w:t/>
      </w:r>
      <w:r w:rsidRPr="006022B6">
        <w:rPr>
          <w:b/>
          <w:bCs/>
        </w:rPr>
        <w:t/>
      </w:r>
      <w:r>
        <w:t xml:space="preserve"> to translate high-level requirements into technical specifications, iterating based on customer feedback.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Oversaw a full software development lifecycle, from ideation through to production deployment and post-deployment support, ensuring timely delivery of product features.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mentoring sessions for junior developers, fostering a culture of knowledge sharing and continuous improvement in code quality.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database interaction using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implementing advanced SQL queries for data modeling and retrieval that improved application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Introduced CI/CD practices, utilizing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to streamline the deployment process, significantly reducing rollback times and deployment errors.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technical innovation discussions to evaluate new tools and frameworks, steering team decisions towards adopting </w:t>
      </w:r>
      <w:r w:rsidRPr="006022B6">
        <w:rPr>
          <w:b/>
          <w:bCs/>
        </w:rPr>
        <w:t xml:space="preserve">Microservices architecture</w:t>
      </w:r>
      <w:r>
        <w:t/>
      </w:r>
      <w:r w:rsidRPr="006022B6">
        <w:rPr>
          <w:b/>
          <w:bCs/>
        </w:rPr>
        <w:t/>
      </w:r>
      <w:r>
        <w:t xml:space="preserve"> for improved scalability.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documented design patterns used across projects to maintain consistency and quality, resulting in improved project delivery timelines.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Pioneered the integration of AI-based tools in the development process to detect code quality issues proactively.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full stack development of a SaaS product leveraging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Angular</w:t>
      </w:r>
      <w:r>
        <w:t/>
      </w:r>
      <w:r w:rsidRPr="006022B6">
        <w:rPr>
          <w:b/>
          <w:bCs/>
        </w:rPr>
        <w:t/>
      </w:r>
      <w:r>
        <w:t xml:space="preserve"> to drive platform functionality and user experience.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responsive design principles with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resulting in a 20% increase in mobile user retention rates.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development practices, holding regular sprint reviews and retrospectives that improved team communication and efficiency.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API integrations with third-party services using </w:t>
      </w:r>
      <w:r w:rsidRPr="006022B6">
        <w:rPr>
          <w:b/>
          <w:bCs/>
        </w:rPr>
        <w:t xml:space="preserve">RESTful</w:t>
      </w:r>
      <w:r>
        <w:t/>
      </w:r>
      <w:r w:rsidRPr="006022B6">
        <w:rPr>
          <w:b/>
          <w:bCs/>
        </w:rPr>
        <w:t/>
      </w:r>
      <w:r>
        <w:t xml:space="preserve"> technologies, enhancing service offerings for clients.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Used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control, managing feature branches effectively to streamline collaboration across the development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Configured and managed deployment environments with </w:t>
      </w:r>
      <w:r w:rsidRPr="006022B6">
        <w:rPr>
          <w:b/>
          <w:bCs/>
        </w:rPr>
        <w:t xml:space="preserve">Tomcat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, ensuring high availability and performance of applications in production.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for unit testing, ensuring code reliability and adherence to best practices during software development.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and maintained technical specifications and user guides for new features and enhancements delivered to the application.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workshops focused on best practices in </w:t>
      </w:r>
      <w:r w:rsidRPr="006022B6">
        <w:rPr>
          <w:b/>
          <w:bCs/>
        </w:rPr>
        <w:t xml:space="preserve">software development</w:t>
      </w:r>
      <w:r>
        <w:t/>
      </w:r>
      <w:r w:rsidRPr="006022B6">
        <w:rPr>
          <w:b/>
          <w:bCs/>
        </w:rPr>
        <w:t/>
      </w:r>
      <w:r>
        <w:t xml:space="preserve">, enhancing team skills and knowledge on emerging technologies.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product lifecycle from conception to deployment within a team-centric environment,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QA to design automated testing scripts, significantly increasing test coverage across product modules.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jQuery</w:t>
      </w:r>
      <w:r>
        <w:t/>
      </w:r>
      <w:r w:rsidRPr="006022B6">
        <w:rPr>
          <w:b/>
          <w:bCs/>
        </w:rPr>
        <w:t/>
      </w:r>
      <w:r>
        <w:t xml:space="preserve"> to enhance existing front-end features, improving interactivity and functionality of the application.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migration of legacy systems to modern architectures using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achieving greater flexibility and scalability.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Monitored and improved application performance metrics, reducing load times by implementing efficient coding practices and optimizing SQL queries.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knowledge-sharing sessions, contributing to the skill enhancement of junior staff, and improving overall team productivity.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