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Results-oriented Senior Software Engineer with 9+ years of experience in designing and developing scalable enterprise applications. Proficient in React, Next.js, TypeScript, and modern testing frameworks such as Jest and Cypress. Adept at integrating AI-driven interfaces and optimizing front-end performance for real-time interactions. Strong collaboration skills and a commitment to delivering high-quality software solutions that enhance user experiences.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Frontend Development</w:t>
      </w:r>
      <w:r>
        <w:rPr>
          <w:b/>
          <w:bCs/>
        </w:rPr>
        <w:t/>
      </w:r>
      <w:r>
        <w:t xml:space="preserve">: React, Next.js, TypeScript, JavaScript, HTML, CSS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&amp; QA</w:t>
      </w:r>
      <w:r>
        <w:rPr>
          <w:b/>
          <w:bCs/>
        </w:rPr>
        <w:t/>
      </w:r>
      <w:r>
        <w:t xml:space="preserve">: Jest, Cypress, Automation Testing, Unit Testing, Integration Testing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Build Tools &amp; Performance Optimization</w:t>
      </w:r>
      <w:r>
        <w:rPr>
          <w:b/>
          <w:bCs/>
        </w:rPr>
        <w:t/>
      </w:r>
      <w:r>
        <w:t xml:space="preserve">: npm, yarn, Storybook, Vite, Performance Profiling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AI &amp; ML Integration</w:t>
      </w:r>
      <w:r>
        <w:rPr>
          <w:b/>
          <w:bCs/>
        </w:rPr>
        <w:t/>
      </w:r>
      <w:r>
        <w:t xml:space="preserve">: AI APIs, Conversational Interfaces, Generative UI, State Management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Security &amp; Compliance</w:t>
      </w:r>
      <w:r>
        <w:rPr>
          <w:b/>
          <w:bCs/>
        </w:rPr>
        <w:t/>
      </w:r>
      <w:r>
        <w:t xml:space="preserve">: Secure State Management, Enterprise Security Standards, Accessibility Principles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Collaboration Tools</w:t>
      </w:r>
      <w:r>
        <w:rPr>
          <w:b/>
          <w:bCs/>
        </w:rPr>
        <w:t/>
      </w:r>
      <w:r>
        <w:t xml:space="preserve">: CI/CD Practices, Version Control (Git), Agile Methodologies, Cross-functional Collaboration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developed advanced UI components using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Next.js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TypeScript</w:t>
      </w:r>
      <w:r>
        <w:t/>
      </w:r>
      <w:r w:rsidRPr="006022B6">
        <w:rPr>
          <w:b/>
          <w:bCs/>
        </w:rPr>
        <w:t/>
      </w:r>
      <w:r>
        <w:t xml:space="preserve">, enhancing user engagement on enterprise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AI-driven conversational interfaces leveraging </w:t>
      </w:r>
      <w:r w:rsidRPr="006022B6">
        <w:rPr>
          <w:b/>
          <w:bCs/>
        </w:rPr>
        <w:t xml:space="preserve">LLM APIs</w:t>
      </w:r>
      <w:r>
        <w:t/>
      </w:r>
      <w:r w:rsidRPr="006022B6">
        <w:rPr>
          <w:b/>
          <w:bCs/>
        </w:rPr>
        <w:t/>
      </w:r>
      <w:r>
        <w:t xml:space="preserve"> for improved user interactions and support.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state management solutions with </w:t>
      </w:r>
      <w:r w:rsidRPr="006022B6">
        <w:rPr>
          <w:b/>
          <w:bCs/>
        </w:rPr>
        <w:t xml:space="preserve">Redux</w:t>
      </w:r>
      <w:r>
        <w:t/>
      </w:r>
      <w:r w:rsidRPr="006022B6">
        <w:rPr>
          <w:b/>
          <w:bCs/>
        </w:rPr>
        <w:t/>
      </w:r>
      <w:r>
        <w:t xml:space="preserve"> for high-frequency AI interactions, ensuring data consistency across the application.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Cypress</w:t>
      </w:r>
      <w:r>
        <w:t/>
      </w:r>
      <w:r w:rsidRPr="006022B6">
        <w:rPr>
          <w:b/>
          <w:bCs/>
        </w:rPr>
        <w:t/>
      </w:r>
      <w:r>
        <w:t xml:space="preserve"> for robust automated testing, increasing unit test coverage by 30% and significantly reducing regression bugs.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backend teams to optimize application performance and responsive design, achieving a seamless user experience across devices.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performance profiling and applied best practices for real-time rendering of AI-driven features, resulting in a 25% decrease in load time.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Maintained secure state management practices to align with enterprise security standards, safeguarding user data across multiple interactions.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custom </w:t>
      </w:r>
      <w:r w:rsidRPr="006022B6">
        <w:rPr>
          <w:b/>
          <w:bCs/>
        </w:rPr>
        <w:t xml:space="preserve">Storybook</w:t>
      </w:r>
      <w:r>
        <w:t/>
      </w:r>
      <w:r w:rsidRPr="006022B6">
        <w:rPr>
          <w:b/>
          <w:bCs/>
        </w:rPr>
        <w:t/>
      </w:r>
      <w:r>
        <w:t xml:space="preserve"> components to establish a reusable design system, enabling efficient component development and consistency.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Regularly updated the technology stack to incorporate newly emerging tools like </w:t>
      </w:r>
      <w:r w:rsidRPr="006022B6">
        <w:rPr>
          <w:b/>
          <w:bCs/>
        </w:rPr>
        <w:t xml:space="preserve">Vite</w:t>
      </w:r>
      <w:r>
        <w:t/>
      </w:r>
      <w:r w:rsidRPr="006022B6">
        <w:rPr>
          <w:b/>
          <w:bCs/>
        </w:rPr>
        <w:t/>
      </w:r>
      <w:r>
        <w:t xml:space="preserve"> for streamlined development processes.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architecture reviews to identify performance bottlenecks, directly influencing technical decisions to enhance application efficiency.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Ensured compliance with accessibility guidelines that facilitated better user experiences for diverse populations.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initiatives to train junior developers on modern front-end technologies and best practices, fostering a culture of continuous learning.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enterprise-scale applications using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HTML5</w:t>
      </w:r>
      <w:r>
        <w:t/>
      </w:r>
      <w:r w:rsidRPr="006022B6">
        <w:rPr>
          <w:b/>
          <w:bCs/>
        </w:rPr>
        <w:t/>
      </w:r>
      <w:r>
        <w:t xml:space="preserve">, ensuring high-performance rendering and user experiences.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Next.js</w:t>
      </w:r>
      <w:r>
        <w:t/>
      </w:r>
      <w:r w:rsidRPr="006022B6">
        <w:rPr>
          <w:b/>
          <w:bCs/>
        </w:rPr>
        <w:t/>
      </w:r>
      <w:r>
        <w:t xml:space="preserve"> for server-side rendering and static site generation, optimizing SEO and reducing time to market for new features.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Employed </w:t>
      </w:r>
      <w:r w:rsidRPr="006022B6">
        <w:rPr>
          <w:b/>
          <w:bCs/>
        </w:rPr>
        <w:t xml:space="preserve">Cypress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to execute end-to-end testing scenarios, achieving reliable testing and reducing manual testing efforts.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third-party APIs to enhance application functionality, including payment gateways and user authentication services.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UI/UX designers to implement responsive design principles, increasing the application’s accessibility.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Architected component libraries in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for effective reuse and reduced development effort across multiple projects.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code reviews and pair programming sessions to enforce best practices, improving code quality and team productivity.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build processes utilizing </w:t>
      </w:r>
      <w:r w:rsidRPr="006022B6">
        <w:rPr>
          <w:b/>
          <w:bCs/>
        </w:rPr>
        <w:t xml:space="preserve">Webpack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npm scripts</w:t>
      </w:r>
      <w:r>
        <w:t/>
      </w:r>
      <w:r w:rsidRPr="006022B6">
        <w:rPr>
          <w:b/>
          <w:bCs/>
        </w:rPr>
        <w:t/>
      </w:r>
      <w:r>
        <w:t xml:space="preserve">, facilitating faster development cycles and deployment times.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Adopted CI/CD practices using </w:t>
      </w:r>
      <w:r w:rsidRPr="006022B6">
        <w:rPr>
          <w:b/>
          <w:bCs/>
        </w:rPr>
        <w:t xml:space="preserve">GitHub Actions</w:t>
      </w:r>
      <w:r>
        <w:t/>
      </w:r>
      <w:r w:rsidRPr="006022B6">
        <w:rPr>
          <w:b/>
          <w:bCs/>
        </w:rPr>
        <w:t/>
      </w:r>
      <w:r>
        <w:t xml:space="preserve">, streamlined the deployment process, and minimized downtime during updates.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Presented findings on emerging technologies in team meetings, driving innovation and adoption of new frameworks and tools.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front-end development of scalable e-learning platforms using </w:t>
      </w:r>
      <w:r w:rsidRPr="006022B6">
        <w:rPr>
          <w:b/>
          <w:bCs/>
        </w:rPr>
        <w:t xml:space="preserve">HTML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CSS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with focus on user experience enhancement.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Agile ceremonies to facilitate better collaboration and workload management within the team.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development of accessibility features, ensuring product compliance with WCAG standards.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engaging user interfaces, implementing best practices in responsive design frameworks like </w:t>
      </w:r>
      <w:r w:rsidRPr="006022B6">
        <w:rPr>
          <w:b/>
          <w:bCs/>
        </w:rPr>
        <w:t xml:space="preserve">Bootstrap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Tailwind CSS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Performed bug fixes and enhancements to existing applications, ensuring high-quality deliverables.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developers on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best practices and performance optimization techniques.”,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Trained on </w:t>
      </w:r>
      <w:r w:rsidRPr="006022B6">
        <w:rPr>
          <w:b/>
          <w:bCs/>
        </w:rPr>
        <w:t xml:space="preserve">Agile methodologies</w:t>
      </w:r>
      <w:r>
        <w:t/>
      </w:r>
      <w:r w:rsidRPr="006022B6">
        <w:rPr>
          <w:b/>
          <w:bCs/>
        </w:rPr>
        <w:t/>
      </w:r>
      <w:r>
        <w:t xml:space="preserve">, participating in sprint planning, reviews, and retrospectives to foster a collaborative environment.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