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Dynamic and detail-oriented Senior Full-Stack Developer with over 9 years of experience in designing and developing robust, secure, and scalable cloud-based SaaS applications. Proficient across the full stack, including backend systems with Java and Spring, and frontend technologies such as React and Redux. Experienced in creating comprehensive CI/CD pipelines, optimizing performance, and ensuring compliance in regulated environments. Adept in collaborating with cross-functional teams to deliver high-quality software solutions while embracing Agile methodologies.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Java, JavaScript, Python, HTML, 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Frontend Technologies</w:t>
      </w:r>
      <w:r>
        <w:rPr>
          <w:b/>
          <w:bCs/>
        </w:rPr>
        <w:t/>
      </w:r>
      <w:r>
        <w:t xml:space="preserve">: React, Redux, React Router, Bootstrap, Sass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Backend Technologies</w:t>
      </w:r>
      <w:r>
        <w:rPr>
          <w:b/>
          <w:bCs/>
        </w:rPr>
        <w:t/>
      </w:r>
      <w:r>
        <w:t xml:space="preserve">: Spring, Hibernate, REST APIs, JPA, Microservices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Technologies</w:t>
      </w:r>
      <w:r>
        <w:rPr>
          <w:b/>
          <w:bCs/>
        </w:rPr>
        <w:t/>
      </w:r>
      <w:r>
        <w:t xml:space="preserve">: AWS, Lambda, S3, EC2, RDS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 Technologies</w:t>
      </w:r>
      <w:r>
        <w:rPr>
          <w:b/>
          <w:bCs/>
        </w:rPr>
        <w:t/>
      </w:r>
      <w:r>
        <w:t xml:space="preserve">: MySQL, PostgreSQL, SQL, MongoDB, Redis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Jenkins, Maven, Docker, Kubernetes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Java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scalable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backend services ensuring optimal performance and security for a digital archive solution.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 framework for building robust RESTful APIs, enhancing system efficiency and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Crafted dynamic frontend components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Redux</w:t>
      </w:r>
      <w:r>
        <w:t/>
      </w:r>
      <w:r w:rsidRPr="006022B6">
        <w:rPr>
          <w:b/>
          <w:bCs/>
        </w:rPr>
        <w:t/>
      </w:r>
      <w:r>
        <w:t xml:space="preserve">, streamlining user experience and compliance features.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services such as </w:t>
      </w:r>
      <w:r w:rsidRPr="006022B6">
        <w:rPr>
          <w:b/>
          <w:bCs/>
        </w:rPr>
        <w:t xml:space="preserve">S3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Lambda</w:t>
      </w:r>
      <w:r>
        <w:t/>
      </w:r>
      <w:r w:rsidRPr="006022B6">
        <w:rPr>
          <w:b/>
          <w:bCs/>
        </w:rPr>
        <w:t/>
      </w:r>
      <w:r>
        <w:t xml:space="preserve"> to enable scalable and fault-tolerant storage solutions for mission-critical documents.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the DevOps team to develop and maintain </w:t>
      </w:r>
      <w:r w:rsidRPr="006022B6">
        <w:rPr>
          <w:b/>
          <w:bCs/>
        </w:rPr>
        <w:t xml:space="preserve">CI/CD</w:t>
      </w:r>
      <w:r>
        <w:t/>
      </w:r>
      <w:r w:rsidRPr="006022B6">
        <w:rPr>
          <w:b/>
          <w:bCs/>
        </w:rPr>
        <w:t/>
      </w:r>
      <w:r>
        <w:t xml:space="preserve"> pipelines with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, leading to faster deployment and integrated testing workflows.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database performance through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tuning and efficient data modeling while utilizing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for scalable storage.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comprehensive code reviews and participated in pairing sessions, enhancing code quality and team skills.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architecture and design discussions for new features, ensuring alignment with security best practices and company goals.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Agile ceremonies, facilitating sprint planning and retrospectives to improve team communication and delivery efficiency.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 in best practices for </w:t>
      </w:r>
      <w:r w:rsidRPr="006022B6">
        <w:rPr>
          <w:b/>
          <w:bCs/>
        </w:rPr>
        <w:t xml:space="preserve">test-driven development</w:t>
      </w:r>
      <w:r>
        <w:t/>
      </w:r>
      <w:r w:rsidRPr="006022B6">
        <w:rPr>
          <w:b/>
          <w:bCs/>
        </w:rPr>
        <w:t/>
      </w:r>
      <w:r>
        <w:t xml:space="preserve"> and coding standards, fostering a culture of quality.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third-level customer inquiries related to compliance-driven issues, collaborating with the customer support team to resolve complex problems.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application performance by implementing caching strategies with </w:t>
      </w:r>
      <w:r w:rsidRPr="006022B6">
        <w:rPr>
          <w:b/>
          <w:bCs/>
        </w:rPr>
        <w:t xml:space="preserve">Redis</w:t>
      </w:r>
      <w:r>
        <w:t/>
      </w:r>
      <w:r w:rsidRPr="006022B6">
        <w:rPr>
          <w:b/>
          <w:bCs/>
        </w:rPr>
        <w:t/>
      </w:r>
      <w:r>
        <w:t xml:space="preserve">, significantly improving retrieval times for archived documents.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features for a project management tool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, improving team collaboration and task management for users.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RESTful APIs</w:t>
      </w:r>
      <w:r>
        <w:t/>
      </w:r>
      <w:r w:rsidRPr="006022B6">
        <w:rPr>
          <w:b/>
          <w:bCs/>
        </w:rPr>
        <w:t/>
      </w:r>
      <w:r>
        <w:t xml:space="preserve"> and maintained system integrations with leading enterprise software, ensuring seamless user workflows and data integrity.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built user interfaces with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, focusing on user-centric functionalities and responsive design.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development cycles, participating in sprints and planning sessions, which led to a 30% increase in team velocity.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with </w:t>
      </w:r>
      <w:r w:rsidRPr="006022B6">
        <w:rPr>
          <w:b/>
          <w:bCs/>
        </w:rPr>
        <w:t xml:space="preserve">MySQL</w:t>
      </w:r>
      <w:r>
        <w:t/>
      </w:r>
      <w:r w:rsidRPr="006022B6">
        <w:rPr>
          <w:b/>
          <w:bCs/>
        </w:rPr>
        <w:t/>
      </w:r>
      <w:r>
        <w:t xml:space="preserve"> to implement complex queries and data management strategies, enhancing reporting capabilities and data insights.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containerization, streamlining development and staging environments for consistency across the deployment pipeline.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version control practices, managing code branches and releases to maintain code quality and stability.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Improved application performance by integrating </w:t>
      </w:r>
      <w:r w:rsidRPr="006022B6">
        <w:rPr>
          <w:b/>
          <w:bCs/>
        </w:rPr>
        <w:t xml:space="preserve">JPA</w:t>
      </w:r>
      <w:r>
        <w:t/>
      </w:r>
      <w:r w:rsidRPr="006022B6">
        <w:rPr>
          <w:b/>
          <w:bCs/>
        </w:rPr>
        <w:t/>
      </w:r>
      <w:r>
        <w:t xml:space="preserve"> for better data access efficiency and reducing load times by 20%.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user testing sessions, gathering feedback to refine features and improve end-user satisfaction.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designers to align implementation with UX/UI best practices, resulting in a more intuitive interface.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and enhancement of e-learning modules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various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 components, achieving high user engagement rates.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Incorporated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to implement interactive features that enhanced the user interface experience.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Performed unit and integration testing for web applications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, reducing bugs and improving overall application reliability.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methodologies to manage tasks and collaborate effectively with cross-functional teams, resulting in improved delivery timelines.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user access management features in compliance with security protocols ensuring data integrity for users.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Reduced operational costs by 15% through effective use and setup of cloud resources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particularly for database solutions on </w:t>
      </w:r>
      <w:r w:rsidRPr="006022B6">
        <w:rPr>
          <w:b/>
          <w:bCs/>
        </w:rPr>
        <w:t xml:space="preserve">RDS</w:t>
      </w:r>
      <w:r>
        <w:t/>
      </w:r>
      <w:r w:rsidRPr="006022B6">
        <w:rPr>
          <w:b/>
          <w:bCs/>
        </w:rPr>
        <w:t/>
      </w:r>
      <w:r>
        <w:t xml:space="preserve">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