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Senior Full Stack Engineer with over 9 years of experience in architecting, developing, and deploying complex web applications using a range of modern technologies. Proficient in React, Python, and AWS, with a strong focus on building scalable solutions that leverage machine learning and big data. Proven track record in technical leadership, mentoring teams, and collaborating with cross-functional groups to translate business requirements into technical solutions. Deeply committed to solving complex problems and innovating within dynamic environments.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 &amp; Frameworks</w:t>
      </w:r>
      <w:r>
        <w:rPr>
          <w:b/>
          <w:bCs/>
        </w:rPr>
        <w:t/>
      </w:r>
      <w:r>
        <w:t xml:space="preserve">: JavaScript, Python, React, Django, Flask, HTML5, CSS3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Infrastructure</w:t>
      </w:r>
      <w:r>
        <w:rPr>
          <w:b/>
          <w:bCs/>
        </w:rPr>
        <w:t/>
      </w:r>
      <w:r>
        <w:t xml:space="preserve">: AWS, Lambda, ECS, S3, DynamoDB, Step Functions, Bedrock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 Technologies</w:t>
      </w:r>
      <w:r>
        <w:rPr>
          <w:b/>
          <w:bCs/>
        </w:rPr>
        <w:t/>
      </w:r>
      <w:r>
        <w:t xml:space="preserve">: SQL, MongoDB, GraphQL, RESTful APIs, ETL, BigQuery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Jenkins, Docker, Kubernetes, Terraform, Bash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Quality Assurance</w:t>
      </w:r>
      <w:r>
        <w:rPr>
          <w:b/>
          <w:bCs/>
        </w:rPr>
        <w:t/>
      </w:r>
      <w:r>
        <w:t xml:space="preserve">: Jest, Mocha, PyTest, Selenium, Cypress, Postman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Full Stack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of a scalable web portal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, enhancing user engagement through interactive features and improved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complex microservices hosted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utilizing </w:t>
      </w:r>
      <w:r w:rsidRPr="006022B6">
        <w:rPr>
          <w:b/>
          <w:bCs/>
        </w:rPr>
        <w:t xml:space="preserve">Lambda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ECS</w:t>
      </w:r>
      <w:r>
        <w:t/>
      </w:r>
      <w:r w:rsidRPr="006022B6">
        <w:rPr>
          <w:b/>
          <w:bCs/>
        </w:rPr>
        <w:t/>
      </w:r>
      <w:r>
        <w:t xml:space="preserve"> for efficient data processing workflows.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and optimized data pipelines leveraging </w:t>
      </w:r>
      <w:r w:rsidRPr="006022B6">
        <w:rPr>
          <w:b/>
          <w:bCs/>
        </w:rPr>
        <w:t xml:space="preserve">AWS S3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DynamoDB</w:t>
      </w:r>
      <w:r>
        <w:t/>
      </w:r>
      <w:r w:rsidRPr="006022B6">
        <w:rPr>
          <w:b/>
          <w:bCs/>
        </w:rPr>
        <w:t/>
      </w:r>
      <w:r>
        <w:t xml:space="preserve"> for high-volume data ingestion and storage.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RESTful APIs to serve data for front-end applications, ensuring robust and efficient data retrieval experiences.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sales and product teams to define requirements and translate them into technical features using Agile methodologies.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technical reviews and established coding standards to improve quality and maintainability within the engineering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in best practices for web development and application architecture, promoting a culture of innovation and collaboration.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testing protocols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PyTest</w:t>
      </w:r>
      <w:r>
        <w:t/>
      </w:r>
      <w:r w:rsidRPr="006022B6">
        <w:rPr>
          <w:b/>
          <w:bCs/>
        </w:rPr>
        <w:t/>
      </w:r>
      <w:r>
        <w:t xml:space="preserve"> to ensure high-quality deliverables.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Machine Learning</w:t>
      </w:r>
      <w:r>
        <w:t/>
      </w:r>
      <w:r w:rsidRPr="006022B6">
        <w:rPr>
          <w:b/>
          <w:bCs/>
        </w:rPr>
        <w:t/>
      </w:r>
      <w:r>
        <w:t xml:space="preserve"> models to enhance data insights and improve decision-making tools for end-users.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 for efficient data querying, significantly reducing response times and improving application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cross-team collaboration to align on product direction and feature prioritization, fostering open communication channels.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regular performance optimizations and code reviews, resulting in a 30% increase in application response speeds.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interactive features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improving client-side performance and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backend services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 for various application modules, enabling a smooth CRUD operations flow.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comprehensive integration tests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 to ensure the reliability of web applications and APIs.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complex database schemas with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, facilitating efficient data management and storage.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AWS ECS</w:t>
      </w:r>
      <w:r>
        <w:t/>
      </w:r>
      <w:r w:rsidRPr="006022B6">
        <w:rPr>
          <w:b/>
          <w:bCs/>
        </w:rPr>
        <w:t/>
      </w:r>
      <w:r>
        <w:t xml:space="preserve"> for container orchestration, significantly enhancing deployment efficiency and scalability.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agile sprints to develop new features, gathering user feedback, and iterating solutions quickly using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architectural discussions to modernize legacy systems by integrating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architecture, enhancing application maintainability.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creating and managing containers, streamlining the development and testing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security best practices in the development lifecycle to protect against common vulnerabilities.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closely with QA teams to automate testing processes, reducing manual testing time by 20%.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training applications for end-users using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CSS3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improving interactive learning experiences.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APIs</w:t>
      </w:r>
      <w:r>
        <w:t/>
      </w:r>
      <w:r w:rsidRPr="006022B6">
        <w:rPr>
          <w:b/>
          <w:bCs/>
        </w:rPr>
        <w:t/>
      </w:r>
      <w:r>
        <w:t xml:space="preserve"> to connect client applications with backend services for seamless data flow.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and maintained deployment scripts using </w:t>
      </w:r>
      <w:r w:rsidRPr="006022B6">
        <w:rPr>
          <w:b/>
          <w:bCs/>
        </w:rPr>
        <w:t xml:space="preserve">Bash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, optimizing the infrastructure as code strategy.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peer code reviews to foster knowledge sharing and continuous improvement within the engineering team.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optimization of web applications for cross-platform responsiveness and fast loading times across various devices.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Achieved 98% test coverage across critical components in production systems, significantly improving software reliability. </w:t>
      </w:r>
      <w:r w:rsidRPr="006022B6">
        <w:rPr>
          <w:b/>
          <w:bCs/>
        </w:rPr>
        <w:t xml:space="preserve">Led the development team in adopting unit-testing frameworks like PyTest, resulting in increased code reliability.</w:t>
      </w:r>
      <w:r>
        <w:t/>
      </w:r>
      <w:r w:rsidRPr="006022B6">
        <w:rPr>
          <w:b/>
          <w:bCs/>
        </w:rPr>
        <w:t/>
      </w:r>
      <w:r>
        <w:t/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