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Backend Software Engineer with over 9 years of experience in developing and maintaining scalable cloud-native applications. Proficient in leveraging AWS services such as AWS Lambda, Amazon API Gateway, and RDS (PostgreSQL) to build secure and high-performance RESTful APIs. Expertise in Node.js and TypeScript for serverless architectures, focusing on code optimization and efficient database schema design. Committed to collaborating with cross-functional teams to transform business requirements into robust technical solutions, ensuring data integrity, security, and exceptional performance in cloud environments.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JavaScript, TypeScript, SQL, Python, HTML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Platforms &amp; Services</w:t>
      </w:r>
      <w:r>
        <w:rPr>
          <w:b/>
          <w:bCs/>
        </w:rPr>
        <w:t/>
      </w:r>
      <w:r>
        <w:t xml:space="preserve">: AWS Lambda, Amazon API Gateway, AWS RDS, AWS S3, AWS X-Ray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PostgreSQL, NoSQL, SQL Server, MongoDB, Amazon Aurora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 &amp; Libraries</w:t>
      </w:r>
      <w:r>
        <w:rPr>
          <w:b/>
          <w:bCs/>
        </w:rPr>
        <w:t/>
      </w:r>
      <w:r>
        <w:t xml:space="preserve">: Node.js, Express.js, Bitbucket, Docker, GraphQL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Monitoring</w:t>
      </w:r>
      <w:r>
        <w:rPr>
          <w:b/>
          <w:bCs/>
        </w:rPr>
        <w:t/>
      </w:r>
      <w:r>
        <w:t xml:space="preserve">: Postman, Jest, AWS CloudWatch, AWS CloudTrail, Sentry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Backend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secure, scalable REST APIs using </w:t>
      </w:r>
      <w:r w:rsidRPr="006022B6">
        <w:rPr>
          <w:b/>
          <w:bCs/>
        </w:rPr>
        <w:t xml:space="preserve">Amazon API Gateway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AWS Lambda</w:t>
      </w:r>
      <w:r>
        <w:t/>
      </w:r>
      <w:r w:rsidRPr="006022B6">
        <w:rPr>
          <w:b/>
          <w:bCs/>
        </w:rPr>
        <w:t/>
      </w:r>
      <w:r>
        <w:t xml:space="preserve"> to support business functionality and ensure high availability.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AWS Lambda functions using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enabling faster execution and reduced cost through serverless architecture.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complex relational database schemas, integrating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with microservices to enhance data analytics capabilities.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Wrote optimized SQL queries for efficient data retrieval, contributing to improved data-driven decision-making for stakeholders.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Monitored and optimized API latency and execution times utilizing </w:t>
      </w:r>
      <w:r w:rsidRPr="006022B6">
        <w:rPr>
          <w:b/>
          <w:bCs/>
        </w:rPr>
        <w:t xml:space="preserve">AWS X-Ray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AWS CloudWatch</w:t>
      </w:r>
      <w:r>
        <w:t/>
      </w:r>
      <w:r w:rsidRPr="006022B6">
        <w:rPr>
          <w:b/>
          <w:bCs/>
        </w:rPr>
        <w:t/>
      </w:r>
      <w:r>
        <w:t xml:space="preserve"> for performance tuning and troubleshooting.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frontend teams to support integration needs, ensuring seamless functionality of applications across various platforms.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CI/CD pipelines using </w:t>
      </w:r>
      <w:r w:rsidRPr="006022B6">
        <w:rPr>
          <w:b/>
          <w:bCs/>
        </w:rPr>
        <w:t xml:space="preserve">Bitbucket Pipelines</w:t>
      </w:r>
      <w:r>
        <w:t/>
      </w:r>
      <w:r w:rsidRPr="006022B6">
        <w:rPr>
          <w:b/>
          <w:bCs/>
        </w:rPr>
        <w:t/>
      </w:r>
      <w:r>
        <w:t xml:space="preserve"> for automated testing and deployment workflows, enhancing development productivity.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Ensured code quality through comprehensive testing and validation, employing tools such as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Postman for both unit and integration testing.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Instrumented performance monitoring frameworks to track request tracing and exceptions across distributed systems, utilizing </w:t>
      </w:r>
      <w:r w:rsidRPr="006022B6">
        <w:rPr>
          <w:b/>
          <w:bCs/>
        </w:rPr>
        <w:t xml:space="preserve">Sentry</w:t>
      </w:r>
      <w:r>
        <w:t/>
      </w:r>
      <w:r w:rsidRPr="006022B6">
        <w:rPr>
          <w:b/>
          <w:bCs/>
        </w:rPr>
        <w:t/>
      </w:r>
      <w:r>
        <w:t xml:space="preserve"> for real-time error reporting.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event-driven patterns using </w:t>
      </w:r>
      <w:r w:rsidRPr="006022B6">
        <w:rPr>
          <w:b/>
          <w:bCs/>
        </w:rPr>
        <w:t xml:space="preserve">AWS SQS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SNS</w:t>
      </w:r>
      <w:r>
        <w:t/>
      </w:r>
      <w:r w:rsidRPr="006022B6">
        <w:rPr>
          <w:b/>
          <w:bCs/>
        </w:rPr>
        <w:t/>
      </w:r>
      <w:r>
        <w:t xml:space="preserve"> for reliable asynchronous processes, streamlining operations across subsystems.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regular architecture reviews and refactoring efforts to align with best practices and technological advancements in cloud solutions.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knowledge-sharing sessions and mentoring practices within the team to foster skill development and collaborative problem-solving.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robust RESTful APIs with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integrated them with frontend applications to meet business needs efficiently.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automated testing frameworks, utilizing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ensuring high code coverage and quality release cycles.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AWS RDS</w:t>
      </w:r>
      <w:r>
        <w:t/>
      </w:r>
      <w:r w:rsidRPr="006022B6">
        <w:rPr>
          <w:b/>
          <w:bCs/>
        </w:rPr>
        <w:t/>
      </w:r>
      <w:r>
        <w:t xml:space="preserve"> with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to manage persistence layers, ensuring data integrity and security in cloud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migration from monolithic architectures to microservices by employing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in deployment strategies.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Employed performance optimization techniques for SQL queries leading to reduced response times and improved user experience.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with multi-cloud deployment strategies to enhance resilience and availability using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Azure</w:t>
      </w:r>
      <w:r>
        <w:t/>
      </w:r>
      <w:r w:rsidRPr="006022B6">
        <w:rPr>
          <w:b/>
          <w:bCs/>
        </w:rPr>
        <w:t/>
      </w:r>
      <w:r>
        <w:t xml:space="preserve"> services.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Agile methodologies to improve team collaboration and delivery times across bi-weekly release cycles.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architecture design sessions, contributing insights on cloud-native solutions and best practices in serverless computing.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production support and troubleshooting for application issues, enhancing system uptime and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product managers and designers to translate user stories into technical requirements, ensuring feature alignment.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of training programs for new hires, focusing on </w:t>
      </w:r>
      <w:r w:rsidRPr="006022B6">
        <w:rPr>
          <w:b/>
          <w:bCs/>
        </w:rPr>
        <w:t xml:space="preserve">cloud computing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database management techniques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implementation of Agile methodologies, improving team communication and project transparency by leveraging tools like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support for legacy systems during transitional phases to modern cloud solutions, facilitating a smooth integration process.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security assessments and incorporated IAM policies within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to protect sensitive data across all services.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analytical reports using SQL to assist business stakeholders in understanding user engagement patterns.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projects to enhance the integration of external APIs, expanding functionality and interoperability, resulting in a 25% increase in feature usage.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