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Senior Software Engineer with over 9 years of experience in developing complex back-office systems, integrating multiple APIs, and optimizing software performance. Proficient in C#, .NET, and various frameworks, with a strong background in both Windows and Linux environments. Known for troubleshooting complex issues and delivering high-quality software solutions in fast-paced settings. Strong communicator capable of liaising with stakeholders to drive system enhancements and improve usability.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C++, Java, Python,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.NET, WPF, Blazor, ASP.NET, Entity Framework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</w:t>
      </w:r>
      <w:r>
        <w:rPr>
          <w:b/>
          <w:bCs/>
        </w:rPr>
        <w:t/>
      </w:r>
      <w:r>
        <w:t xml:space="preserve">: Windows, Linux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Visual Studio, Git, Docker, Postman, JIRA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MySQL, SQL Server, Oracle, NoSQL, Azure SQL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back-office systems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.NET</w:t>
      </w:r>
      <w:r>
        <w:t/>
      </w:r>
      <w:r w:rsidRPr="006022B6">
        <w:rPr>
          <w:b/>
          <w:bCs/>
        </w:rPr>
        <w:t/>
      </w:r>
      <w:r>
        <w:t xml:space="preserve"> frameworks to support order routing and execution functionalities.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real-time monitoring systems using </w:t>
      </w:r>
      <w:r w:rsidRPr="006022B6">
        <w:rPr>
          <w:b/>
          <w:bCs/>
        </w:rPr>
        <w:t xml:space="preserve">WPF</w:t>
      </w:r>
      <w:r>
        <w:t/>
      </w:r>
      <w:r w:rsidRPr="006022B6">
        <w:rPr>
          <w:b/>
          <w:bCs/>
        </w:rPr>
        <w:t/>
      </w:r>
      <w:r>
        <w:t xml:space="preserve"> for user-friendly interfaces and effective data visualization.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stakeholders to gather requirements and engage in full cycle software development, ensuring alignment with business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Troubleshot complex problems escalated from support teams, leveraging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and logging frameworks for efficient resolution.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insights for system optimizations, implementing modern </w:t>
      </w:r>
      <w:r w:rsidRPr="006022B6">
        <w:rPr>
          <w:b/>
          <w:bCs/>
        </w:rPr>
        <w:t xml:space="preserve">Blazor</w:t>
      </w:r>
      <w:r>
        <w:t/>
      </w:r>
      <w:r w:rsidRPr="006022B6">
        <w:rPr>
          <w:b/>
          <w:bCs/>
        </w:rPr>
        <w:t/>
      </w:r>
      <w:r>
        <w:t xml:space="preserve"> features for improved application performance and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technical specifications and user requirements for all developed software, using tools like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regular code reviews within a team environment to ensure best practices and improve overall code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Kept abreast of emerging technologies and integrated new features into existing systems, including updates and enhancements in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related libraries.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various APIs for external integrations, ensuring consistent and reliable data exchange between systems.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code management while working in an Agile development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executed test cases for quality assurance, utilizing automated testing frameworks to validate new features before deployment.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Initiated and led tech workshops to enhance team skill sets on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new library features, fostering a culture of continuous learning.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web applications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, focusing on robust backend systems and responsive front-end integration.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continuous integration and deployment (CI/CD) pipelines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Azure DevOps</w:t>
      </w:r>
      <w:r>
        <w:t/>
      </w:r>
      <w:r w:rsidRPr="006022B6">
        <w:rPr>
          <w:b/>
          <w:bCs/>
        </w:rPr>
        <w:t/>
      </w:r>
      <w:r>
        <w:t xml:space="preserve"> to enhance deployment efficiency and reduce downtime.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cross-functional teams to align software functionalities with user requirements, involving stakeholders throughout the development cycle.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maintained SQL databases, ensuring data integrity and optimizing performance queries for high-throughput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technical support and troubleshooting for deployed applications, enhancing user satisfaction through timely resolution of issues.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architecture discussions to drive improvements to existing systems using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where applicable, ensuring scalability and maintainability.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unit and integration testing, enhancing product reliability and minimizing bugs in production environments through structured testing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on best practices in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programming, system design, and effective communication skills.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Automated logging and monitoring processes in production environments, deploying scripts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for streamlined operations and error handling.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to develop software solutions for educational platforms, improving user engagement through interactive functionalities.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full software development lifecycles with agile methodologies, enhancing project management and communication with development teams.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legacy system migrations to modern environments such as </w:t>
      </w:r>
      <w:r w:rsidRPr="006022B6">
        <w:rPr>
          <w:b/>
          <w:bCs/>
        </w:rPr>
        <w:t xml:space="preserve">.NET Core</w:t>
      </w:r>
      <w:r>
        <w:t/>
      </w:r>
      <w:r w:rsidRPr="006022B6">
        <w:rPr>
          <w:b/>
          <w:bCs/>
        </w:rPr>
        <w:t/>
      </w:r>
      <w:r>
        <w:t xml:space="preserve">, adopting microservices architecture for better scalability.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training materials and documentation regarding best practices in using </w:t>
      </w:r>
      <w:r w:rsidRPr="006022B6">
        <w:rPr>
          <w:b/>
          <w:bCs/>
        </w:rPr>
        <w:t xml:space="preserve">WPF</w:t>
      </w:r>
      <w:r>
        <w:t/>
      </w:r>
      <w:r w:rsidRPr="006022B6">
        <w:rPr>
          <w:b/>
          <w:bCs/>
        </w:rPr>
        <w:t/>
      </w:r>
      <w:r>
        <w:t xml:space="preserve"> for internal applications, aiding in onboarding and skill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performance tuning on existing applications, achieving significant improvements in response times and user interactions.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executives to translate business needs into technical solutions, proposing innovations and system upgrades.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