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Application Developer with over 9 years of experience in software development, specializing in advanced support and optimization of research information technology solutions. Proven expertise in developing, maintaining, and enhancing complex Java applications, with a strong focus on collaborating with cross-functional teams. Adept at utilizing a broad tech stack, including Java, JavaScript, Struts, and Hibernate to deliver efficient solutions that drive organizational success.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 &amp; Frameworks</w:t>
      </w:r>
      <w:r>
        <w:rPr>
          <w:b/>
          <w:bCs/>
        </w:rPr>
        <w:t/>
      </w:r>
      <w:r>
        <w:t xml:space="preserve">: Java, JavaScript, HTML, CSS, Struts, Hibernate, SQL, Servlets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Eclipse, Jira, Git, Maven, JUnit, Postman, Oracle, Spring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Debugging</w:t>
      </w:r>
      <w:r>
        <w:rPr>
          <w:b/>
          <w:bCs/>
        </w:rPr>
        <w:t/>
      </w:r>
      <w:r>
        <w:t xml:space="preserve">: Selenium, Jasmine, JUnit, Mockito, JMeter, Apache Ant, SonarQube, Snyk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 Technologies</w:t>
      </w:r>
      <w:r>
        <w:rPr>
          <w:b/>
          <w:bCs/>
        </w:rPr>
        <w:t/>
      </w:r>
      <w:r>
        <w:t xml:space="preserve">: Oracle DB, MySQL, PostgreSQL, MongoDB, SQL Server, Redis, Apache Cassandra, Elasticsearch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Operating Systems</w:t>
      </w:r>
      <w:r>
        <w:rPr>
          <w:b/>
          <w:bCs/>
        </w:rPr>
        <w:t/>
      </w:r>
      <w:r>
        <w:t xml:space="preserve">: Unix, Linux, Windows, macOS, Docker, Kubernetes, AWS, Azure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Application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enhancements to the </w:t>
      </w:r>
      <w:r w:rsidRPr="006022B6">
        <w:rPr>
          <w:b/>
          <w:bCs/>
        </w:rPr>
        <w:t xml:space="preserve">myIRB</w:t>
      </w:r>
      <w:r>
        <w:t/>
      </w:r>
      <w:r w:rsidRPr="006022B6">
        <w:rPr>
          <w:b/>
          <w:bCs/>
        </w:rPr>
        <w:t/>
      </w:r>
      <w:r>
        <w:t xml:space="preserve"> application, utilizing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Struts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Hibernate</w:t>
      </w:r>
      <w:r>
        <w:t/>
      </w:r>
      <w:r w:rsidRPr="006022B6">
        <w:rPr>
          <w:b/>
          <w:bCs/>
        </w:rPr>
        <w:t/>
      </w:r>
      <w:r>
        <w:t xml:space="preserve"> to improve functionality based on user feedback and operational requirements.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the </w:t>
      </w:r>
      <w:r w:rsidRPr="006022B6">
        <w:rPr>
          <w:b/>
          <w:bCs/>
        </w:rPr>
        <w:t xml:space="preserve">Human Research Protection Office</w:t>
      </w:r>
      <w:r>
        <w:t/>
      </w:r>
      <w:r w:rsidRPr="006022B6">
        <w:rPr>
          <w:b/>
          <w:bCs/>
        </w:rPr>
        <w:t/>
      </w:r>
      <w:r>
        <w:t xml:space="preserve"> (HRPO) to analyze workflows and improve business practices, resulting in streamlined application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thorough analysis and documentation of existing processes for effective troubleshooting and requirement gathering using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coding sessions focusing on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application lifecycle processes including monitoring, testing, and debugging software applications that adhere to established coding standards.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rigorous code reviews and standards enforcement, utilizing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for continuous integration, enhancing code quality and team collaboration.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comprehensive test plans incorporating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, identifying and resolving software bugs to maintain application integrity and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Coordinated with software vendors and external service providers, effectively managing escalated software bugs and providing timely fixes to ensure operational continuity.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off-hours application maintenance and incident resolution, fostering a culture of reliability and responsiveness across teams.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Researched and evaluated new technologies and tools such as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, recommending their integration for optimal development and functionality of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and guided junior developers on coding best practices and technology usage, cultivating a team-oriented environment focused on customer satisfaction.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workshops to enhance team collaboration and knowledge sharing around application development and lifecycle processes, driving continuous improvement initiatives.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integration of </w:t>
      </w:r>
      <w:r w:rsidRPr="006022B6">
        <w:rPr>
          <w:b/>
          <w:bCs/>
        </w:rPr>
        <w:t xml:space="preserve">Oracle DB</w:t>
      </w:r>
      <w:r>
        <w:t/>
      </w:r>
      <w:r w:rsidRPr="006022B6">
        <w:rPr>
          <w:b/>
          <w:bCs/>
        </w:rPr>
        <w:t/>
      </w:r>
      <w:r>
        <w:t xml:space="preserve"> with existing applications, improving data access times and facilitating easier data manipulation.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and maintained robust applications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Hibernate</w:t>
      </w:r>
      <w:r>
        <w:t/>
      </w:r>
      <w:r w:rsidRPr="006022B6">
        <w:rPr>
          <w:b/>
          <w:bCs/>
        </w:rPr>
        <w:t/>
      </w:r>
      <w:r>
        <w:t xml:space="preserve">, significantly improving user experience and application responsiveness.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initiatives to improve system performance by re-engineering back-end processes with </w:t>
      </w:r>
      <w:r w:rsidRPr="006022B6">
        <w:rPr>
          <w:b/>
          <w:bCs/>
        </w:rPr>
        <w:t xml:space="preserve">Oracle</w:t>
      </w:r>
      <w:r>
        <w:t/>
      </w:r>
      <w:r w:rsidRPr="006022B6">
        <w:rPr>
          <w:b/>
          <w:bCs/>
        </w:rPr>
        <w:t/>
      </w:r>
      <w:r>
        <w:t xml:space="preserve"> database optimizations and effective query tuning.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mentoring sessions, ensuring adherence to development standards which fostered a culture of quality across the software engineering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Introduced automation testing frameworks with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, resulting in reduced regression testing time and increased code reliability.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cross-functionally to migrate legacy systems to modern architectures using </w:t>
      </w:r>
      <w:r w:rsidRPr="006022B6">
        <w:rPr>
          <w:b/>
          <w:bCs/>
        </w:rPr>
        <w:t xml:space="preserve">RESTful web services</w:t>
      </w:r>
      <w:r>
        <w:t/>
      </w:r>
      <w:r w:rsidRPr="006022B6">
        <w:rPr>
          <w:b/>
          <w:bCs/>
        </w:rPr>
        <w:t/>
      </w:r>
      <w:r>
        <w:t xml:space="preserve">, enhancing application scalability and maintainability.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to streamline API testing processes, ensuring robust communication between front-end and back-end systems for optimal interoperability.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comprehensive documentation of system architecture and user guides in compliance with organizational standards, enhancing clarify and usability for end-users.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Successfully integrated third-party APIs into existing applications, leveraging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 for enhanced functionality and user engagement.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sprints, contributing to sprint planning, daily stand-ups, and retrospective meetings to ensure project alignment and timely delivery.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researched industry trends in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application design and implementation, recommending cutting-edge technologies that align with organizational goals.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Designed, built, and deployed a learning management system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which enhanced user interaction and course accessibility.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instructional content that utilized software solutions, improving user engagement in e-learning modules.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database interactions using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, streamlining data retrieval processes and reducing load times for end-users.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extensive debugging processes utilizing </w:t>
      </w:r>
      <w:r w:rsidRPr="006022B6">
        <w:rPr>
          <w:b/>
          <w:bCs/>
        </w:rPr>
        <w:t xml:space="preserve">Eclipse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leading to enhanced application stability and performance.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Migrated critical knowledge management systems to cloud environments leveraging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resulting in improved access and data availability.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team training sessions on effective use of </w:t>
      </w:r>
      <w:r w:rsidRPr="006022B6">
        <w:rPr>
          <w:b/>
          <w:bCs/>
        </w:rPr>
        <w:t xml:space="preserve">Agile methodologies</w:t>
      </w:r>
      <w:r>
        <w:t/>
      </w:r>
      <w:r w:rsidRPr="006022B6">
        <w:rPr>
          <w:b/>
          <w:bCs/>
        </w:rPr>
        <w:t/>
      </w:r>
      <w:r>
        <w:t xml:space="preserve">, promoting a structured approach to software development and project management.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