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Dedicated and detail-oriented Software Engineer with over 10 years of experience in developing and testing robust software applications. Expertise in a variety of programming languages and frameworks, with a strong focus on designing technology stacks and improving engineering productivity.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C++, Python, Java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Management</w:t>
      </w:r>
      <w:r>
        <w:rPr>
          <w:rFonts w:asciiTheme="majorHAnsi" w:hAnsiTheme="majorHAnsi" w:cstheme="majorHAnsi"/>
          <w:bCs/>
        </w:rPr>
        <w:t xml:space="preserve">: SQL, MySQL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Software Development</w:t>
      </w:r>
      <w:r>
        <w:rPr>
          <w:rFonts w:asciiTheme="majorHAnsi" w:hAnsiTheme="majorHAnsi" w:cstheme="majorHAnsi"/>
          <w:bCs/>
        </w:rPr>
        <w:t xml:space="preserve">: Data Structures, Algorithms, Debugging, Software Development Lifecycle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Networking</w:t>
      </w:r>
      <w:r>
        <w:rPr>
          <w:rFonts w:asciiTheme="majorHAnsi" w:hAnsiTheme="majorHAnsi" w:cstheme="majorHAnsi"/>
          <w:bCs/>
        </w:rPr>
        <w:t xml:space="preserve">: Application-layer Protocols, Transport Protocols, Internet Protocols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Computing</w:t>
      </w:r>
      <w:r>
        <w:rPr>
          <w:rFonts w:asciiTheme="majorHAnsi" w:hAnsiTheme="majorHAnsi" w:cstheme="majorHAnsi"/>
          <w:bCs/>
        </w:rPr>
        <w:t xml:space="preserve">: AWS, Cloud Services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Mobile Development</w:t>
      </w:r>
      <w:r>
        <w:rPr>
          <w:rFonts w:asciiTheme="majorHAnsi" w:hAnsiTheme="majorHAnsi" w:cstheme="majorHAnsi"/>
          <w:bCs/>
        </w:rPr>
        <w:t xml:space="preserve">: iOS Development, Swift, Objective-C, Networking frameworks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Tools &amp; Technologies</w:t>
      </w:r>
      <w:r>
        <w:rPr>
          <w:rFonts w:asciiTheme="majorHAnsi" w:hAnsiTheme="majorHAnsi" w:cstheme="majorHAnsi"/>
          <w:bCs/>
        </w:rPr>
        <w:t xml:space="preserve">: GIT, SVN, Wireshark, Distributed Systems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software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system efficiency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and optimized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ensuring data integrity and performance in high-demand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software functionality and processing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debugging and monitoring within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 Lifecycle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seamless production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integrated software components into a fully functional software system,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Solved production issues related to system reliability through effective troubleshooting and root cause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testing and optimization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enhancing the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Operated across communication protocols,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HTTP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TCP/UDP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smooth network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for cloud computing needs, fostering better scalability and resource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Wireshark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network analysis and debugging, enhancing the software’s operational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support business operations and improve engineering productivity through innovative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production-ready code while adhering to coding standards and best practices to ensure high-quality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integration of various technologies within existing systems, fostering improved collaboration between engineering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ensuring high code quality and adherence to best practices and project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Crafted detailed technical documentation for development processes and system architecture for future reference and maintenance.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software with a primary focus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application performance for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design and querying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offering insights that enhanced data retrieval speeds.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methodology in software solutions to ensure efficiency and streamlined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Troubleshot software applications by applying methods from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 Lifecycle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smooth ongoing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improving network interaction features by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communication protocols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UDP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SVN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collaboration within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preliminary cloud assessments and integrations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aiding in the transition to cloud-based architectures.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debugging applications, incorporating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Wireshark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capture and analyze network traffic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modular software components within distributed environments, enabling enhanced system functionality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continuous improvement initiatives by providing technical recommendations based on software evaluations.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Crafted engaging and efficient code based on rigorous testing protocols and peer reviews ensuring high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other engineers to align project visions through effective communication and shared objectives.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software development tasks primarily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early-stage project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database management through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querying, contributing to data handling and processing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software enhancements by applying fundamental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knowledge during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debugging efforts, applying principles of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 Lifecycle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testing phases for quality assurance.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 interface design and functionality through basic programming.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simple network configuration tasks with understanding of application-layer protocols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HTTP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code versioning and tracking project progress, learning best practices in collaborative coding.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discussions around code quality and best testing practices during early product builds and iterations.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senior developers on integrating cloud services, getting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capture and analyze network activity with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Wireshark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troubleshooting efforts of ongoing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