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Results-driven Software Engineer with over 10 years of experience in developing scalable applications and optimizing performance in cloud-based environments. Expert in building backend systems and enhancing financial technology solutions using modern tools and frameworks. Proven ability to collaborate effectively in cross-functional teams, delivering high-quality code that meets both business and customer requirements.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Java, Python, Ruby, JavaScript, C#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Web Technologies</w:t>
      </w:r>
      <w:r>
        <w:rPr>
          <w:rFonts w:asciiTheme="majorHAnsi" w:hAnsiTheme="majorHAnsi" w:cstheme="majorHAnsi"/>
          <w:bCs/>
        </w:rPr>
        <w:t xml:space="preserve">: HTML, CSS, Bootstrap, React, Django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&amp; Tools</w:t>
      </w:r>
      <w:r>
        <w:rPr>
          <w:rFonts w:asciiTheme="majorHAnsi" w:hAnsiTheme="majorHAnsi" w:cstheme="majorHAnsi"/>
          <w:bCs/>
        </w:rPr>
        <w:t xml:space="preserve">: Laravel, Ruby on Rails, AWS, Spring Boot, Node.js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Databases</w:t>
      </w:r>
      <w:r>
        <w:rPr>
          <w:rFonts w:asciiTheme="majorHAnsi" w:hAnsiTheme="majorHAnsi" w:cstheme="majorHAnsi"/>
          <w:bCs/>
        </w:rPr>
        <w:t xml:space="preserve">: MySQL, PostgreSQL, MongoDB, Redis, SQLite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Agile, Microservices, Continuous Integration, Unit Testing, API Development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Soft Skills</w:t>
      </w:r>
      <w:r>
        <w:rPr>
          <w:rFonts w:asciiTheme="majorHAnsi" w:hAnsiTheme="majorHAnsi" w:cstheme="majorHAnsi"/>
          <w:bCs/>
        </w:rPr>
        <w:t xml:space="preserve">: Cross-functional Communication, Problem Solving, Documentation, Interpersonal Skills, Time Management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application uptime and performance for banking solutions resulting in enhanced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robust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Laravel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secure inputs and high efficiency for client transactions.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maintained complex backend systems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quality code that aligns with business goals and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teams, including product managers and data analysts, to gather requirements and deliver effective solutions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design discussions, contributing to establishing best practices in software architecture and engineering.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Responsible for the management and optimization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relational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data retrieval speeds and reliability in financial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user-friendly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frontend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overall user experience and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unit testing frameworks for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high-quality deliverables with fewer bugs post-release.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on-call rotation supporting application uptime, quickly resolving production issues, and communicating effectively with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comprehensive technical documentation to support development efforts and facilitate onboarding of new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engaging dashboards to visualize data trends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team data-driven decision-making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and payment gateways, ensuring seamless transactions for end-users and compliance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quality assurance teams to define testing strategies and ensure consistent application performance across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Promoted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continuous improvement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of existing code bases through regular refactoring efforts and code documentation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compliance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practices, conducting code audits to identify vulnerabilities within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initiatives for knowledge sharing by mentoring junior developers through pair programming and workshops, fostering a collaborative team culture.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solutions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backend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application logic and reducing load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within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team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participating in sprints to deliver functional end-points as part of an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fintech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the development of secure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compliant with strict industry regulations.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effective communication with cross-functional teams for project deliveries, ensuring alignment with business objectives and context-driven updates.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to improve software quality and ensure robust coding practices within the development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break down monolithic applications into manageable services that scale efficiently with demand.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cloud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process transactions seamlessly, minimizing downtime and optimizing resources.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clear technical documentation for all implemented features, enhancing team understanding and consistency in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database migrations and performance tuning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ensuring data integrity and accessibility.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creation of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improving efficiency in feature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deployment processes in both staging and production environments with an emphasis on continuous integration pipelines.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mentorship roles with junior developers, helping them understand technical frameworks and software development principles.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bringing designs from conception to deployment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under senior developers to understand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software development, contributing to team-level milestones and deliverables.</w:t>
      </w:r>
      <w:r w:rsidRPr="00B4406F">
        <w:rPr>
          <w:rFonts w:asciiTheme="majorHAnsi" w:hAnsiTheme="majorHAnsi" w:cstheme="majorHAnsi"/>
          <w:szCs w:val="24"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to share project updates and address challenges, fostering continuous communication with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repository management, enabling coordinated team efforts across diverse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functionalities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integrated with various databases, enhancing data retrieval processes for application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application testing and debugging processes using JIRA, ensuring a smooth user experience and minimal disruption post-deployment.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documentation efforts by writing clear and concise user manuals and developer guides, facilitating clearer onboarding processes for new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knowledge in relational and NoSQL databases, understanding their restructuring and management needs on production level.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integration processes undertaken during project phases, increasing knowledge of industry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with peers, contributing suggestions that improved overall coding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