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Dynamic Software Engineer with over 10 years of experience in designing, developing, and maintaining robust software solutions. Proficient in a diverse tech stack including web development, cloud services, and API integrations, with a strong focus on scalability and security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Technologies</w:t>
      </w:r>
      <w:r>
        <w:rPr>
          <w:rFonts w:asciiTheme="majorHAnsi" w:hAnsiTheme="majorHAnsi" w:cstheme="majorHAnsi"/>
          <w:bCs/>
        </w:rPr>
        <w:t xml:space="preserve">: AWS, Azure, Cloud Infrastructure Implementation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Java, C#, Python, Ruby on Rails, C++, JavaScript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Web Development Technologies</w:t>
      </w:r>
      <w:r>
        <w:rPr>
          <w:rFonts w:asciiTheme="majorHAnsi" w:hAnsiTheme="majorHAnsi" w:cstheme="majorHAnsi"/>
          <w:bCs/>
        </w:rPr>
        <w:t xml:space="preserve">: React, HTML, CSS, Express.js, RESTful APIs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Management</w:t>
      </w:r>
      <w:r>
        <w:rPr>
          <w:rFonts w:asciiTheme="majorHAnsi" w:hAnsiTheme="majorHAnsi" w:cstheme="majorHAnsi"/>
          <w:bCs/>
        </w:rPr>
        <w:t xml:space="preserve">: MySQL, SQL Server, Database Optimization, Optimized SQL Queries, Database Management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Version Control and Collaboration Tools</w:t>
      </w:r>
      <w:r>
        <w:rPr>
          <w:rFonts w:asciiTheme="majorHAnsi" w:hAnsiTheme="majorHAnsi" w:cstheme="majorHAnsi"/>
          <w:bCs/>
        </w:rPr>
        <w:t xml:space="preserve">: GitHub, SVN, Git, Agile Development, Code Review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Security Practices</w:t>
      </w:r>
      <w:r>
        <w:rPr>
          <w:rFonts w:asciiTheme="majorHAnsi" w:hAnsiTheme="majorHAnsi" w:cstheme="majorHAnsi"/>
          <w:bCs/>
        </w:rPr>
        <w:t xml:space="preserve">: RBAC, Technology Security Practices, Collaborative Coding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Infrastructure Technologies</w:t>
      </w:r>
      <w:r>
        <w:rPr>
          <w:rFonts w:asciiTheme="majorHAnsi" w:hAnsiTheme="majorHAnsi" w:cstheme="majorHAnsi"/>
          <w:bCs/>
        </w:rPr>
        <w:t xml:space="preserve">: Linux, Network Protocols, IT Infrastructure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API Integration</w:t>
      </w:r>
      <w:r>
        <w:rPr>
          <w:rFonts w:asciiTheme="majorHAnsi" w:hAnsiTheme="majorHAnsi" w:cstheme="majorHAnsi"/>
          <w:bCs/>
        </w:rPr>
        <w:t xml:space="preserve">: Developing Web Services, Integrating Third-Party APIs, Seamless Data Exchange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Developed, tested, and deployed high-quality software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fast-paced Agile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web services to facilitate seamless data exchange across platforms, improving application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enhanced existing systems built on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improved application performance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SVN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integrity and effective collaboration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interactions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performance and reliability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platforms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deploy scalable infrastructure solutions that meet growing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development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engaging user interfaces, enhancing overall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and 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and external use to streamline various functions of business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Followed best practices in application development, including security protocols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RBAC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safeguard user data and application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secure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technology security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overall system safety.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and code reviews as part of an Agile team, ensuring timely feature delivery and quality assurance.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and adaptation of emerging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Quantum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concepts to innovate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performance-critical components of existing applications, improving execution efficiency without compromising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debugging and troubleshooting session issues with agile methodologies to resolve problems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application deployment processes in cloud environments, ensuring a seamless transition to production environments.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Mid-Level 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high-quality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adherence to coding standards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 to enhance existing features and employ new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UI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efficient data exchange between applications and improve overall system integration.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backend systems,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database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SVN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keep code organized and support collaborative programming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continuous integration and testing processes, enhancing code quality and reducing deployment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application scalability by working with cloud platforms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service hosting and management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security measures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RBAC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protect sensitive user information and restrict access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resolve application bugs and issues through debugging sessions, using problem-solving skills to optimize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frontend technologies by developing client-side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integrating with backend services.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basic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foundational programming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developing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a better user experience for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work with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changes and collaborate with other developers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code reviews to adhere to coding best practices and improve coding skills through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small-scale applications, understanding the importance of data exchange and application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understand basic database operations and improve data handling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debugging applications, learning valuable troubleshooting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meetings and Agile ceremonies to understand rapid software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classroom projects, gaining exposure to object-oriented programming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scripting skills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static web pages with dynamic content.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