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Experienced Software Engineer with over 10 years of expertise in software design, development, and deployment. Proficient in data structures, cloud infrastructure, and quality assurance, with a strong background in cost management and operational efficiency. Adept at leveraging analytical skills and organizational capabilities to improve workflows and enhance software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Bash, SQL, Java, JavaScript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 Management</w:t>
      </w:r>
      <w:r>
        <w:rPr>
          <w:rFonts w:asciiTheme="majorHAnsi" w:hAnsiTheme="majorHAnsi" w:cstheme="majorHAnsi"/>
          <w:bCs/>
        </w:rPr>
        <w:t xml:space="preserve">: SQL databases, Pandas, Snowflake, AWS Redshift, Data quality management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Software Development</w:t>
      </w:r>
      <w:r>
        <w:rPr>
          <w:rFonts w:asciiTheme="majorHAnsi" w:hAnsiTheme="majorHAnsi" w:cstheme="majorHAnsi"/>
          <w:bCs/>
        </w:rPr>
        <w:t xml:space="preserve">: Software design, Software implementation, Application deployment, System design, Software testing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Technologies</w:t>
      </w:r>
      <w:r>
        <w:rPr>
          <w:rFonts w:asciiTheme="majorHAnsi" w:hAnsiTheme="majorHAnsi" w:cstheme="majorHAnsi"/>
          <w:bCs/>
        </w:rPr>
        <w:t xml:space="preserve">: AWS, Azure, Docker, VMware, Cloud infrastructure implementation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Operational Skills</w:t>
      </w:r>
      <w:r>
        <w:rPr>
          <w:rFonts w:asciiTheme="majorHAnsi" w:hAnsiTheme="majorHAnsi" w:cstheme="majorHAnsi"/>
          <w:bCs/>
        </w:rPr>
        <w:t xml:space="preserve">: Cost management, Improving operational efficiency, Quality assurance, Decision making, Organizational skills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Engineer - Current Role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Director of Privacy to design and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de-identification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effectively manage the de-identification of billions of data rows and millions of images monthly.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optimized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reduced processing errors and manual efforts, aligning with healthcare compliance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the quality assurance process by generating and executing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QA plans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validate the integrity of de-identified health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Pandas DataFrames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data processing capabilities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and deployment of applications, improving the production workflow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refinement to ensure systems adhered to high data quality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operational workflows by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for automated processes, significantly enhancing project turnaround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technical discussions with non-technical stakeholders to ensure software functionality met user requirements and expectations.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infrastructure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VMware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seamless data access and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a proactive approach towards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influencing company-wide practices to prioritize patient data protection.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documentation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deployment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processes, enhancing knowledge transfer and training opportunities for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reviews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environment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capabilities, identifying key areas for improvement in data handling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a culture of inquiry and problem-solving within the team, encouraging innovative solutions to complex data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Constructed modular software components to be reused across various applications, reducing redundancy and increasing code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professional development sessions aimed at promoting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among peers.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Software Engineer - Previous Company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building and maintaining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essential for healthcare analytics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Snowflake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full software development lifecycle, ensuring high reliability of systems through diligent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deployment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application deployments within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adhering to industry best practices for cloud security and data integrity.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innovative solutions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quality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addressing inconsistencies in healthcare data sets promptly.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routine maintenance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scripts, improving team operational efficiency and data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Collaboratively worked with data scientists to enhance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 performance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structured data management and analysis.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 infrastructure projects,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expertise for data retrieval and manipulation to support various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project stakeholders in requirements gathering and to ensure alignment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clinical informatics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Refined operational procedures in line with company standards, focusing on cost management and resource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reviewing healthcare data applications, contributing to the identification of opportunities for optimization and risk mitigation.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Developer - Initial Company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small-scale software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quality assurance initiatives by performing preliminary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logging issues in tracking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database queries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retrieval in health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design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real-world projects that adhered to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help define project requirements and scope, contributing valuable ideas and perspectives.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their application in real-world scenarios, focusing on efficiency and effectiveness.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technical documentation to support the seamless transition and understanding of various software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troubleshoot and resolve basic operational issues within existing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foundational understanding of cloud technologies, assisting in deployment tasks managed by senior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