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1651C42D" w:rsidR="00A96FCC" w:rsidRPr="00B4406F" w:rsidRDefault="00CD65F9" w:rsidP="004E3522">
            <w:pPr>
              <w:pStyle w:val="Heading3"/>
              <w:rPr>
                <w:rFonts w:cstheme="majorHAnsi"/>
                <w:sz w:val="72"/>
                <w:szCs w:val="72"/>
              </w:rPr>
            </w:pPr>
            <w:r w:rsidRPr="00CD65F9">
              <w:rPr>
                <w:rFonts w:cstheme="majorHAnsi"/>
                <w:sz w:val="72"/>
                <w:szCs w:val="72"/>
              </w:rPr>
              <w:t>Bir</w:t>
            </w:r>
            <w:r w:rsidR="00813562">
              <w:rPr>
                <w:rFonts w:cstheme="majorHAnsi"/>
                <w:sz w:val="72"/>
                <w:szCs w:val="72"/>
              </w:rPr>
              <w:t xml:space="preserve"> </w:t>
            </w:r>
            <w:r w:rsidRPr="00CD65F9">
              <w:rPr>
                <w:rFonts w:cstheme="majorHAnsi"/>
                <w:sz w:val="72"/>
                <w:szCs w:val="72"/>
              </w:rPr>
              <w:t>Sodhi</w:t>
            </w:r>
          </w:p>
          <w:p w14:paraId="2A94E242" w14:textId="7B56CCFE"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896CD7">
              <w:rPr>
                <w:rStyle w:val="Heading3Char"/>
                <w:rFonts w:cstheme="majorHAnsi"/>
                <w:sz w:val="44"/>
                <w:szCs w:val="44"/>
              </w:rPr>
              <w:t/>
            </w:r>
            <w:r w:rsidRPr="001E5E99">
              <w:rPr>
                <w:rFonts w:cstheme="majorHAnsi"/>
                <w:sz w:val="44"/>
                <w:szCs w:val="44"/>
              </w:rPr>
              <w:t/>
            </w:r>
          </w:p>
        </w:tc>
        <w:tc>
          <w:tcPr>
            <w:tcW w:w="5415" w:type="dxa"/>
          </w:tcPr>
          <w:p w14:paraId="2CB8B8F2" w14:textId="253411F5" w:rsidR="00A96FCC" w:rsidRPr="00B4406F" w:rsidRDefault="00F51C0F" w:rsidP="00A96FCC">
            <w:pPr>
              <w:pStyle w:val="Contactinfo"/>
              <w:rPr>
                <w:rFonts w:asciiTheme="majorHAnsi" w:hAnsiTheme="majorHAnsi" w:cstheme="majorHAnsi"/>
              </w:rPr>
            </w:pPr>
            <w:r w:rsidRPr="00F51C0F">
              <w:rPr>
                <w:rFonts w:asciiTheme="majorHAnsi" w:hAnsiTheme="majorHAnsi" w:cstheme="majorHAnsi"/>
              </w:rPr>
              <w:t>Woodland Hills</w:t>
            </w:r>
            <w:r w:rsidR="00BE68BF">
              <w:rPr>
                <w:rFonts w:asciiTheme="majorHAnsi" w:hAnsiTheme="majorHAnsi" w:cstheme="majorHAnsi"/>
              </w:rPr>
              <w:t>,</w:t>
            </w:r>
            <w:r w:rsidRPr="00F51C0F">
              <w:rPr>
                <w:rFonts w:asciiTheme="majorHAnsi" w:hAnsiTheme="majorHAnsi" w:cstheme="majorHAnsi"/>
              </w:rPr>
              <w:t xml:space="preserve"> CA 91364</w:t>
            </w:r>
          </w:p>
          <w:p w14:paraId="459BF3E1" w14:textId="2CDC67D4"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 xml:space="preserve">(408) </w:t>
              </w:r>
              <w:r w:rsidR="00C76C78">
                <w:rPr>
                  <w:rFonts w:asciiTheme="majorHAnsi" w:hAnsiTheme="majorHAnsi" w:cstheme="majorHAnsi"/>
                </w:rPr>
                <w:t>459</w:t>
              </w:r>
              <w:r w:rsidR="004B7D97" w:rsidRPr="004B7D97">
                <w:rPr>
                  <w:rFonts w:asciiTheme="majorHAnsi" w:hAnsiTheme="majorHAnsi" w:cstheme="majorHAnsi"/>
                </w:rPr>
                <w:t>-</w:t>
              </w:r>
              <w:r w:rsidR="00C76C78">
                <w:rPr>
                  <w:rFonts w:asciiTheme="majorHAnsi" w:hAnsiTheme="majorHAnsi" w:cstheme="majorHAnsi"/>
                </w:rPr>
                <w:t>9071</w:t>
              </w:r>
              <w:r>
                <w:t>‬</w:t>
              </w:r>
              <w:r>
                <w:t>‬</w:t>
              </w:r>
              <w:r>
                <w:t>‬</w:t>
              </w:r>
              <w:r>
                <w:t>‬</w:t>
              </w:r>
              <w:r>
                <w:t>‬</w:t>
              </w:r>
              <w:r>
                <w:t>‬</w:t>
              </w:r>
              <w:r>
                <w:t>‬</w:t>
              </w:r>
            </w:dir>
          </w:p>
          <w:p w14:paraId="0AE7E206" w14:textId="2C757312" w:rsidR="00A96FCC" w:rsidRPr="00B4406F" w:rsidRDefault="00C76C78" w:rsidP="00FC22C9">
            <w:pPr>
              <w:pStyle w:val="Contactinfo"/>
              <w:rPr>
                <w:rFonts w:asciiTheme="majorHAnsi" w:hAnsiTheme="majorHAnsi" w:cstheme="majorHAnsi"/>
              </w:rPr>
            </w:pPr>
            <w:r w:rsidRPr="00C76C78">
              <w:rPr>
                <w:rFonts w:asciiTheme="majorHAnsi" w:hAnsiTheme="majorHAnsi" w:cstheme="majorHAnsi"/>
              </w:rPr>
              <w:t>birsodhi1025</w:t>
            </w:r>
            <w:r w:rsidR="004B7D97" w:rsidRPr="004B7D97">
              <w:rPr>
                <w:rFonts w:asciiTheme="majorHAnsi" w:hAnsiTheme="majorHAnsi" w:cstheme="majorHAnsi"/>
              </w:rPr>
              <w:t>@gmail.com</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Cs w:val="24"/>
        </w:rPr>
      </w:pPr>
      <w:r w:rsidRPr="00B4406F">
        <w:rPr>
          <w:rFonts w:asciiTheme="majorHAnsi" w:hAnsiTheme="majorHAnsi" w:cstheme="majorHAnsi"/>
          <w:szCs w:val="24"/>
        </w:rPr>
        <w:t xml:space="preserve">Experienced Software Engineer with over 10 years of expertise in developing scalable backend systems, integrating applications, and enhancing continuous delivery processes. Proficient in leading feature development, mentoring junior engineers, and implementing automated testing protocols to ensure high-quality software solutions.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Programming Languages</w:t>
      </w:r>
      <w:r>
        <w:rPr>
          <w:rFonts w:asciiTheme="majorHAnsi" w:hAnsiTheme="majorHAnsi" w:cstheme="majorHAnsi"/>
          <w:bCs/>
        </w:rPr>
        <w:t xml:space="preserve">: Node.js, TypeScript, Python, Java, C++</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Development Tools</w:t>
      </w:r>
      <w:r>
        <w:rPr>
          <w:rFonts w:asciiTheme="majorHAnsi" w:hAnsiTheme="majorHAnsi" w:cstheme="majorHAnsi"/>
          <w:bCs/>
        </w:rPr>
        <w:t xml:space="preserve">: JIRA, Git, Docker, Kubernetes, Terraform</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Testing &amp; CI/CD</w:t>
      </w:r>
      <w:r>
        <w:rPr>
          <w:rFonts w:asciiTheme="majorHAnsi" w:hAnsiTheme="majorHAnsi" w:cstheme="majorHAnsi"/>
          <w:bCs/>
        </w:rPr>
        <w:t xml:space="preserve">: JUnit, Selenium, Jenkins, CircleCI, Travis CI</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Databases</w:t>
      </w:r>
      <w:r>
        <w:rPr>
          <w:rFonts w:asciiTheme="majorHAnsi" w:hAnsiTheme="majorHAnsi" w:cstheme="majorHAnsi"/>
          <w:bCs/>
        </w:rPr>
        <w:t xml:space="preserve">: PostgreSQL, MySQL, MongoDB, Redis, Oracle</w:t>
      </w:r>
      <w:r w:rsidR="00895653" w:rsidRPr="00B4406F">
        <w:rPr>
          <w:rFonts w:asciiTheme="majorHAnsi" w:hAnsiTheme="majorHAnsi" w:cstheme="majorHAnsi"/>
          <w:bC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rPr>
        <w:t xml:space="preserve">Agile &amp; Collaboration</w:t>
      </w:r>
      <w:r>
        <w:rPr>
          <w:rFonts w:asciiTheme="majorHAnsi" w:hAnsiTheme="majorHAnsi" w:cstheme="majorHAnsi"/>
          <w:bCs/>
        </w:rPr>
        <w:t xml:space="preserve">: Scrum, Kanban, Trello, Confluence, Slack</w:t>
      </w:r>
      <w:r w:rsidR="00895653" w:rsidRPr="00B4406F">
        <w:rPr>
          <w:rFonts w:asciiTheme="majorHAnsi" w:hAnsiTheme="majorHAnsi" w:cstheme="majorHAnsi"/>
          <w:bC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3C98DC8B" w:rsidR="00813562" w:rsidRPr="003B7665" w:rsidRDefault="00CD65F9" w:rsidP="003B7665">
      <w:pPr>
        <w:pStyle w:val="Heading2"/>
        <w:rPr>
          <w:bCs w:val="0"/>
        </w:rPr>
      </w:pPr>
      <w:r w:rsidRPr="00CD65F9">
        <w:rPr>
          <w:rFonts w:cstheme="majorHAnsi"/>
        </w:rPr>
        <w:t>Master’s Degree, Computer Science</w:t>
      </w:r>
      <w:r w:rsidR="003A2186" w:rsidRPr="00B4406F">
        <w:rPr>
          <w:rFonts w:cstheme="majorHAnsi"/>
        </w:rPr>
        <w:t xml:space="preserve"> </w:t>
      </w:r>
      <w:r w:rsidR="003A2186" w:rsidRPr="00B4406F">
        <w:rPr>
          <w:rStyle w:val="Blacktext"/>
          <w:rFonts w:cstheme="majorHAnsi"/>
        </w:rPr>
        <w:t xml:space="preserve">| </w:t>
      </w:r>
      <w:r w:rsidRPr="00CD65F9">
        <w:rPr>
          <w:rStyle w:val="Blacktext"/>
          <w:rFonts w:cstheme="majorHAnsi"/>
        </w:rPr>
        <w:t>California State University-San Bernardino</w:t>
      </w:r>
      <w:r w:rsidR="003A2186" w:rsidRPr="0015477D">
        <w:t xml:space="preserve"> </w:t>
      </w:r>
      <w:r w:rsidR="003B7665">
        <w:tab/>
      </w:r>
      <w:r w:rsidR="00BE5635">
        <w:rPr>
          <w:rFonts w:asciiTheme="minorHAnsi" w:hAnsiTheme="minorHAnsi" w:cstheme="minorHAnsi"/>
          <w:color w:val="auto"/>
          <w:sz w:val="22"/>
          <w:szCs w:val="22"/>
        </w:rPr>
        <w:t>Sep</w:t>
      </w:r>
      <w:r w:rsidR="003B7665" w:rsidRPr="00813562">
        <w:rPr>
          <w:rFonts w:asciiTheme="minorHAnsi" w:hAnsiTheme="minorHAnsi" w:cstheme="minorHAnsi"/>
          <w:color w:val="auto"/>
          <w:sz w:val="22"/>
          <w:szCs w:val="22"/>
        </w:rPr>
        <w:t xml:space="preserve"> 201</w:t>
      </w:r>
      <w:r>
        <w:rPr>
          <w:rFonts w:asciiTheme="minorHAnsi" w:hAnsiTheme="minorHAnsi" w:cstheme="minorHAnsi"/>
          <w:color w:val="auto"/>
          <w:sz w:val="22"/>
          <w:szCs w:val="22"/>
        </w:rPr>
        <w:t>3</w:t>
      </w:r>
      <w:r w:rsidR="003B7665" w:rsidRPr="00813562">
        <w:rPr>
          <w:rFonts w:asciiTheme="minorHAnsi" w:hAnsiTheme="minorHAnsi" w:cstheme="minorHAnsi"/>
          <w:color w:val="auto"/>
          <w:sz w:val="22"/>
          <w:szCs w:val="22"/>
        </w:rPr>
        <w:t xml:space="preserve"> – </w:t>
      </w:r>
      <w:r w:rsidR="00BE5635">
        <w:rPr>
          <w:rFonts w:asciiTheme="minorHAnsi" w:hAnsiTheme="minorHAnsi" w:cstheme="minorHAnsi"/>
          <w:color w:val="auto"/>
          <w:sz w:val="22"/>
          <w:szCs w:val="22"/>
        </w:rPr>
        <w:t xml:space="preserve">Jun </w:t>
      </w:r>
      <w:r w:rsidR="003B7665" w:rsidRPr="00813562">
        <w:rPr>
          <w:rFonts w:asciiTheme="minorHAnsi" w:hAnsiTheme="minorHAnsi" w:cstheme="minorHAnsi"/>
          <w:color w:val="auto"/>
          <w:sz w:val="22"/>
          <w:szCs w:val="22"/>
        </w:rPr>
        <w:t>201</w:t>
      </w:r>
      <w:r>
        <w:rPr>
          <w:rFonts w:asciiTheme="minorHAnsi" w:hAnsiTheme="minorHAnsi" w:cstheme="minorHAnsi"/>
          <w:color w:val="auto"/>
          <w:sz w:val="22"/>
          <w:szCs w:val="22"/>
        </w:rPr>
        <w:t>6</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4C0330D2" w:rsidR="00A96FCC" w:rsidRPr="00B4406F" w:rsidRDefault="00183C61" w:rsidP="003A7A7F">
      <w:pPr>
        <w:pStyle w:val="Heading2"/>
        <w:rPr>
          <w:rFonts w:cstheme="majorHAnsi"/>
        </w:rPr>
      </w:pPr>
      <w:r w:rsidRPr="00B4406F">
        <w:rPr>
          <w:rFonts w:cstheme="majorHAnsi"/>
        </w:rPr>
        <w:t xml:space="preserve">Senior Software Engineer</w:t>
      </w:r>
      <w:r w:rsidR="00896CD7">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ByteDance</w:t>
      </w:r>
      <w:r w:rsidR="003B7665">
        <w:rPr>
          <w:rStyle w:val="Blacktext"/>
          <w:rFonts w:cstheme="majorHAnsi"/>
        </w:rPr>
        <w:t xml:space="preserve"> - </w:t>
      </w:r>
      <w:r w:rsidR="008B33EB" w:rsidRPr="008B33EB">
        <w:rPr>
          <w:rFonts w:cstheme="majorHAnsi"/>
          <w:color w:val="auto"/>
        </w:rPr>
        <w:t>San Jose</w:t>
      </w:r>
      <w:r w:rsidR="003B7665" w:rsidRPr="003B7665">
        <w:rPr>
          <w:rFonts w:cstheme="majorHAnsi"/>
          <w:color w:val="auto"/>
        </w:rPr>
        <w:t>, CA</w:t>
      </w:r>
    </w:p>
    <w:p w14:paraId="662A36EF" w14:textId="2779B61F" w:rsidR="00A96FCC" w:rsidRPr="008C4581" w:rsidRDefault="006C142B" w:rsidP="008C4581">
      <w:pPr>
        <w:pStyle w:val="NoSpacing"/>
        <w:rPr>
          <w:b/>
          <w:bCs/>
          <w:color w:val="000000" w:themeColor="text1"/>
        </w:rPr>
      </w:pPr>
      <w:r>
        <w:rPr>
          <w:b/>
          <w:bCs/>
          <w:color w:val="000000" w:themeColor="text1"/>
        </w:rPr>
        <w:t>Oct</w:t>
      </w:r>
      <w:r w:rsidR="00A46CF6" w:rsidRPr="008C4581">
        <w:rPr>
          <w:b/>
          <w:bCs/>
          <w:color w:val="000000" w:themeColor="text1"/>
        </w:rPr>
        <w:t xml:space="preserve"> </w:t>
      </w:r>
      <w:r w:rsidR="00A96FCC" w:rsidRPr="008C4581">
        <w:rPr>
          <w:b/>
          <w:bCs/>
          <w:color w:val="000000" w:themeColor="text1"/>
        </w:rPr>
        <w:t>20</w:t>
      </w:r>
      <w:r w:rsidR="005F211F">
        <w:rPr>
          <w:b/>
          <w:bCs/>
          <w:color w:val="000000" w:themeColor="text1"/>
        </w:rPr>
        <w:t>2</w:t>
      </w:r>
      <w:r>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scalable backend features using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high performance and reliability across various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automated testing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strategies improving code coverage and reducing deployment risks in CI/CD processes using tools like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CircleCI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maintained complex </w:t>
      </w:r>
      <w:r w:rsidRPr="00B4406F">
        <w:rPr>
          <w:rFonts w:asciiTheme="majorHAnsi" w:hAnsiTheme="majorHAnsi" w:cstheme="majorHAnsi"/>
          <w:b/>
          <w:bCs/>
          <w:szCs w:val="24"/>
        </w:rPr>
        <w:t xml:space="preserve">data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seamless application integrations, ensuring consistency across microservices architecture.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closely with cross-functional teams including Product and QA to align on project goals and expedite feature delivery.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code reviews, providing constructive feedback that enhanced code quality and fostered knowledge sharing among team members.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creating containerized applications, streamlining the deployment process across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Leveraged cloud services with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scalable application hosting and management, driving the optimization of back-end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Led the integration of </w:t>
      </w:r>
      <w:r w:rsidRPr="00B4406F">
        <w:rPr>
          <w:rFonts w:asciiTheme="majorHAnsi" w:hAnsiTheme="majorHAnsi" w:cstheme="majorHAnsi"/>
          <w:b/>
          <w:bCs/>
          <w:szCs w:val="24"/>
        </w:rPr>
        <w:t xml:space="preserve">Generative AI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tools within the team, defining best practices and enhancing feature capabilities.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Improved deployment pipelines by automating workflows and integrating </w:t>
      </w:r>
      <w:r w:rsidRPr="00B4406F">
        <w:rPr>
          <w:rFonts w:asciiTheme="majorHAnsi" w:hAnsiTheme="majorHAnsi" w:cstheme="majorHAnsi"/>
          <w:b/>
          <w:bCs/>
          <w:szCs w:val="24"/>
        </w:rPr>
        <w:t xml:space="preserve">Terraform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infrastructure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Enhanced the performance of legacy systems through refactoring and optimization, focusing on scalability and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architectural discussions to establish best practices for building robust, efficient software solutions.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mentorship to junior engineers, enhancing team capability through shared learning and technical guidance.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Adopted agile methodologies to manage project tasks effectively, improving sprint planning and retrospective sessions.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regular communication with stakeholders to gather requirements and provide project updates, ensuring alignment and transparency.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Cs w:val="24"/>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Drove initiatives for continuous improvement within development practices, promoting a culture of excellence and innovation.</w:t>
      </w:r>
    </w:p>
    <w:p w14:paraId="7C8A58FF" w14:textId="2FCAC0B8" w:rsidR="00A96FCC" w:rsidRPr="00B4406F" w:rsidRDefault="00A96FCC" w:rsidP="003A2186">
      <w:pPr>
        <w:rPr>
          <w:rFonts w:asciiTheme="majorHAnsi" w:hAnsiTheme="majorHAnsi" w:cstheme="majorHAnsi"/>
        </w:rPr>
      </w:pPr>
    </w:p>
    <w:p w14:paraId="6285173C" w14:textId="25EC57B7" w:rsidR="00A96FCC" w:rsidRPr="00B4406F" w:rsidRDefault="00896CD7" w:rsidP="003A7A7F">
      <w:pPr>
        <w:pStyle w:val="Heading2"/>
        <w:rPr>
          <w:rFonts w:cstheme="majorHAnsi"/>
        </w:rPr>
      </w:pPr>
      <w:r w:rsidRPr="00B4406F">
        <w:rPr>
          <w:rFonts w:cstheme="majorHAnsi"/>
        </w:rPr>
        <w:t xml:space="preserve">Software Engineer</w:t>
      </w:r>
      <w:r>
        <w:rPr>
          <w:rFonts w:cstheme="majorHAnsi"/>
        </w:rPr>
        <w:t/>
      </w:r>
      <w:r w:rsidRPr="00B4406F">
        <w:rPr>
          <w:rFonts w:cstheme="majorHAnsi"/>
        </w:rPr>
        <w:t xml:space="preserve"> </w:t>
      </w:r>
      <w:r w:rsidR="00A96FCC" w:rsidRPr="00B4406F">
        <w:rPr>
          <w:rStyle w:val="Blacktext"/>
          <w:rFonts w:cstheme="majorHAnsi"/>
        </w:rPr>
        <w:t xml:space="preserve">| </w:t>
      </w:r>
      <w:r w:rsidR="00182AF2">
        <w:rPr>
          <w:rStyle w:val="Blacktext"/>
          <w:rFonts w:cstheme="majorHAnsi"/>
        </w:rPr>
        <w:t>Walmart</w:t>
      </w:r>
      <w:r w:rsidR="003B7665">
        <w:rPr>
          <w:rStyle w:val="Blacktext"/>
          <w:rFonts w:cstheme="majorHAnsi"/>
        </w:rPr>
        <w:t xml:space="preserve"> - </w:t>
      </w:r>
      <w:r w:rsidR="008B33EB" w:rsidRPr="008B33EB">
        <w:rPr>
          <w:rStyle w:val="Blacktext"/>
          <w:rFonts w:cstheme="majorHAnsi"/>
        </w:rPr>
        <w:t>Sunnyvale</w:t>
      </w:r>
      <w:r w:rsidR="003B7665" w:rsidRPr="003B7665">
        <w:rPr>
          <w:rStyle w:val="Blacktext"/>
          <w:rFonts w:cstheme="majorHAnsi"/>
        </w:rPr>
        <w:t>, CA</w:t>
      </w:r>
    </w:p>
    <w:p w14:paraId="7EDEFB7E" w14:textId="50FE7BA3" w:rsidR="008C4581" w:rsidRPr="008C4581" w:rsidRDefault="006C142B" w:rsidP="008C4581">
      <w:pPr>
        <w:pStyle w:val="NoSpacing"/>
        <w:rPr>
          <w:b/>
          <w:bCs/>
        </w:rPr>
      </w:pPr>
      <w:r>
        <w:rPr>
          <w:b/>
          <w:bCs/>
        </w:rPr>
        <w:t>Mar</w:t>
      </w:r>
      <w:r w:rsidR="003A2186" w:rsidRPr="008C4581">
        <w:rPr>
          <w:b/>
          <w:bCs/>
        </w:rPr>
        <w:t xml:space="preserve"> </w:t>
      </w:r>
      <w:r w:rsidR="00A96FCC" w:rsidRPr="008C4581">
        <w:rPr>
          <w:b/>
          <w:bCs/>
        </w:rPr>
        <w:t>20</w:t>
      </w:r>
      <w:r>
        <w:rPr>
          <w:b/>
          <w:bCs/>
        </w:rPr>
        <w:t>20</w:t>
      </w:r>
      <w:r w:rsidR="00A96FCC" w:rsidRPr="008C4581">
        <w:rPr>
          <w:b/>
          <w:bCs/>
        </w:rPr>
        <w:t xml:space="preserve"> – </w:t>
      </w:r>
      <w:r>
        <w:rPr>
          <w:b/>
          <w:bCs/>
        </w:rPr>
        <w:t>Oct</w:t>
      </w:r>
      <w:r w:rsidR="003A2186" w:rsidRPr="008C4581">
        <w:rPr>
          <w:b/>
          <w:bCs/>
        </w:rPr>
        <w:t xml:space="preserve"> </w:t>
      </w:r>
      <w:r w:rsidR="00A96FCC" w:rsidRPr="008C4581">
        <w:rPr>
          <w:b/>
          <w:bCs/>
        </w:rPr>
        <w:t>20</w:t>
      </w:r>
      <w:r w:rsidR="005F211F">
        <w:rPr>
          <w:b/>
          <w:bCs/>
        </w:rPr>
        <w:t>2</w:t>
      </w:r>
      <w:r>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robust back-end services using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various enterprise-level applications and tools.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implementation of </w:t>
      </w:r>
      <w:r w:rsidRPr="00B4406F">
        <w:rPr>
          <w:rFonts w:asciiTheme="majorHAnsi" w:hAnsiTheme="majorHAnsi" w:cstheme="majorHAnsi"/>
          <w:b/>
          <w:bCs/>
          <w:szCs w:val="24"/>
        </w:rPr>
        <w:t xml:space="preserve">CI/CD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utilizing </w:t>
      </w:r>
      <w:r w:rsidRPr="00B4406F">
        <w:rPr>
          <w:rFonts w:asciiTheme="majorHAnsi" w:hAnsiTheme="majorHAnsi" w:cstheme="majorHAnsi"/>
          <w:b/>
          <w:bCs/>
          <w:szCs w:val="24"/>
        </w:rPr>
        <w:t xml:space="preserve">Travis CI</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deployments and ensure high availability.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product teams using </w:t>
      </w:r>
      <w:r w:rsidRPr="00B4406F">
        <w:rPr>
          <w:rFonts w:asciiTheme="majorHAnsi" w:hAnsiTheme="majorHAnsi" w:cstheme="majorHAnsi"/>
          <w:b/>
          <w:bCs/>
          <w:szCs w:val="24"/>
        </w:rPr>
        <w:t xml:space="preserve">Agile methodology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participating in sprints and daily stand-ups to drive progress on critical features.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the design and implementation of secure APIs, utilizing </w:t>
      </w:r>
      <w:r w:rsidRPr="00B4406F">
        <w:rPr>
          <w:rFonts w:asciiTheme="majorHAnsi" w:hAnsiTheme="majorHAnsi" w:cstheme="majorHAnsi"/>
          <w:b/>
          <w:bCs/>
          <w:szCs w:val="24"/>
        </w:rPr>
        <w:t xml:space="preserve">PostgreSQL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data persistence and performance optimization.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Focused on enhancing application scalability by implementing load balancing solutions and optimizing resource usage in cloud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cross-functional teams to integrate third-party APIs, enhancing application capabilities and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technical debt reduction initiatives, refactoring existing codebases to improve maintainability and readability.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logging and monitoring solutions using </w:t>
      </w:r>
      <w:r w:rsidRPr="00B4406F">
        <w:rPr>
          <w:rFonts w:asciiTheme="majorHAnsi" w:hAnsiTheme="majorHAnsi" w:cstheme="majorHAnsi"/>
          <w:b/>
          <w:bCs/>
          <w:szCs w:val="24"/>
        </w:rPr>
        <w:t xml:space="preserve">ELK Stack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enhance operational visibility and troubleshoot issues quickly.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peer feedback during code review processes, promoting adherence to best coding practices and enhancing overall code quality.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QA teams to develop and execute test cases, ensuring product quality meets defined acceptance criteria and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internal tools that improved the efficiency of the development process and reduced manual tasks.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5DA1ACF5" w:rsidR="003B7665" w:rsidRPr="00B4406F" w:rsidRDefault="00896CD7" w:rsidP="003B7665">
      <w:pPr>
        <w:pStyle w:val="Heading2"/>
        <w:rPr>
          <w:rFonts w:cstheme="majorHAnsi"/>
        </w:rPr>
      </w:pPr>
      <w:r w:rsidRPr="00B4406F">
        <w:rPr>
          <w:rFonts w:cstheme="majorHAnsi"/>
        </w:rPr>
        <w:t xml:space="preserve">Junior Software Developer</w:t>
      </w:r>
      <w:r>
        <w:rPr>
          <w:rFonts w:cstheme="majorHAnsi"/>
        </w:rPr>
        <w:t/>
      </w:r>
      <w:r w:rsidRPr="00B4406F">
        <w:rPr>
          <w:rFonts w:cstheme="majorHAnsi"/>
        </w:rPr>
        <w:t/>
      </w:r>
      <w:r w:rsidR="003B7665" w:rsidRPr="00B4406F">
        <w:rPr>
          <w:rFonts w:cstheme="majorHAnsi"/>
        </w:rPr>
        <w:t xml:space="preserve"> </w:t>
      </w:r>
      <w:r w:rsidR="003B7665" w:rsidRPr="00B4406F">
        <w:rPr>
          <w:rStyle w:val="Blacktext"/>
          <w:rFonts w:cstheme="majorHAnsi"/>
        </w:rPr>
        <w:t xml:space="preserve">| </w:t>
      </w:r>
      <w:r w:rsidR="00182AF2" w:rsidRPr="00182AF2">
        <w:rPr>
          <w:rStyle w:val="Blacktext"/>
          <w:rFonts w:cstheme="majorHAnsi"/>
        </w:rPr>
        <w:t>Cisco</w:t>
      </w:r>
      <w:r w:rsidR="003B7665">
        <w:rPr>
          <w:rStyle w:val="Blacktext"/>
          <w:rFonts w:cstheme="majorHAnsi"/>
        </w:rPr>
        <w:t xml:space="preserve"> - </w:t>
      </w:r>
      <w:r w:rsidR="004E7F85" w:rsidRPr="004E7F85">
        <w:rPr>
          <w:rStyle w:val="Blacktext"/>
          <w:rFonts w:cstheme="majorHAnsi"/>
        </w:rPr>
        <w:t>San Jose</w:t>
      </w:r>
      <w:r w:rsidR="003B7665" w:rsidRPr="003B7665">
        <w:rPr>
          <w:rStyle w:val="Blacktext"/>
          <w:rFonts w:cstheme="majorHAnsi"/>
        </w:rPr>
        <w:t>, CA</w:t>
      </w:r>
    </w:p>
    <w:p w14:paraId="0F37296C" w14:textId="395AE547" w:rsidR="003B7665" w:rsidRPr="008C4581" w:rsidRDefault="003B7665" w:rsidP="003B7665">
      <w:pPr>
        <w:pStyle w:val="NoSpacing"/>
        <w:rPr>
          <w:b/>
          <w:bCs/>
        </w:rPr>
      </w:pPr>
      <w:r w:rsidRPr="008C4581">
        <w:rPr>
          <w:b/>
          <w:bCs/>
        </w:rPr>
        <w:t>Ju</w:t>
      </w:r>
      <w:r w:rsidR="007F6A28">
        <w:rPr>
          <w:b/>
          <w:bCs/>
        </w:rPr>
        <w:t>l</w:t>
      </w:r>
      <w:r w:rsidRPr="008C4581">
        <w:rPr>
          <w:b/>
          <w:bCs/>
        </w:rPr>
        <w:t xml:space="preserve"> 201</w:t>
      </w:r>
      <w:r w:rsidR="007F6A28">
        <w:rPr>
          <w:b/>
          <w:bCs/>
        </w:rPr>
        <w:t>6</w:t>
      </w:r>
      <w:r w:rsidRPr="008C4581">
        <w:rPr>
          <w:b/>
          <w:bCs/>
        </w:rPr>
        <w:t xml:space="preserve"> – </w:t>
      </w:r>
      <w:r w:rsidR="006C142B">
        <w:rPr>
          <w:b/>
          <w:bCs/>
        </w:rPr>
        <w:t>Mar</w:t>
      </w:r>
      <w:r w:rsidRPr="008C4581">
        <w:rPr>
          <w:b/>
          <w:bCs/>
        </w:rPr>
        <w:t xml:space="preserve"> 20</w:t>
      </w:r>
      <w:r w:rsidR="006C142B">
        <w:rPr>
          <w:b/>
          <w:bCs/>
        </w:rPr>
        <w:t>20</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web applications using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HTML/CSS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following best practices for usability and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setting up and maintaining version control repositories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supporting collaboration across development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databases like </w:t>
      </w:r>
      <w:r w:rsidRPr="00B4406F">
        <w:rPr>
          <w:rFonts w:asciiTheme="majorHAnsi" w:hAnsiTheme="majorHAnsi" w:cstheme="majorHAnsi"/>
          <w:b/>
          <w:bCs/>
          <w:szCs w:val="24"/>
        </w:rPr>
        <w:t xml:space="preserve">MySQL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manage application data, ensuring data integrity and accessibility for development needs.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automation of testing processes by writing test scripts using </w:t>
      </w:r>
      <w:r w:rsidRPr="00B4406F">
        <w:rPr>
          <w:rFonts w:asciiTheme="majorHAnsi" w:hAnsiTheme="majorHAnsi" w:cstheme="majorHAnsi"/>
          <w:b/>
          <w:bCs/>
          <w:szCs w:val="24"/>
        </w:rPr>
        <w:t xml:space="preserve">Selenium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supporting effort towards continuous integration.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troubleshooting application issues and providing solutions to enhance user experience and system performance.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senior developers to design and implement new features, focusing on a user-centered approach in development.</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daily scrums and planning meetings, gaining insight into agile practices and improving team productivity.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code changes following deployment to test environments, assisting in the rollout of new features and bug fixes.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reviewing project documentation to ensure alignment with technical specifications and quality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database administration tasks as required, gaining experience in data modeling and query optimization strategies.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06284" w14:textId="77777777" w:rsidR="00193849" w:rsidRDefault="00193849" w:rsidP="00292D75">
      <w:r>
        <w:separator/>
      </w:r>
    </w:p>
  </w:endnote>
  <w:endnote w:type="continuationSeparator" w:id="0">
    <w:p w14:paraId="1C3162CB" w14:textId="77777777" w:rsidR="00193849" w:rsidRDefault="00193849"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CFDF06" w14:textId="77777777" w:rsidR="00193849" w:rsidRDefault="00193849" w:rsidP="00292D75">
      <w:r>
        <w:separator/>
      </w:r>
    </w:p>
  </w:footnote>
  <w:footnote w:type="continuationSeparator" w:id="0">
    <w:p w14:paraId="70B94744" w14:textId="77777777" w:rsidR="00193849" w:rsidRDefault="00193849"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A4DB6"/>
    <w:rsid w:val="000C22D8"/>
    <w:rsid w:val="000C35F0"/>
    <w:rsid w:val="000E18CE"/>
    <w:rsid w:val="00106955"/>
    <w:rsid w:val="00111526"/>
    <w:rsid w:val="0011784B"/>
    <w:rsid w:val="00125140"/>
    <w:rsid w:val="00151EBF"/>
    <w:rsid w:val="0015477D"/>
    <w:rsid w:val="00163700"/>
    <w:rsid w:val="00165950"/>
    <w:rsid w:val="00182AEC"/>
    <w:rsid w:val="00182AF2"/>
    <w:rsid w:val="00183C61"/>
    <w:rsid w:val="00193849"/>
    <w:rsid w:val="00195ACA"/>
    <w:rsid w:val="001B2E0E"/>
    <w:rsid w:val="001E5E99"/>
    <w:rsid w:val="002238F8"/>
    <w:rsid w:val="002316FD"/>
    <w:rsid w:val="00292D75"/>
    <w:rsid w:val="002A562B"/>
    <w:rsid w:val="002B4528"/>
    <w:rsid w:val="002D7905"/>
    <w:rsid w:val="00353D78"/>
    <w:rsid w:val="00381B97"/>
    <w:rsid w:val="003A2186"/>
    <w:rsid w:val="003A5EF1"/>
    <w:rsid w:val="003A7A7F"/>
    <w:rsid w:val="003B2ADE"/>
    <w:rsid w:val="003B3685"/>
    <w:rsid w:val="003B7665"/>
    <w:rsid w:val="00406C55"/>
    <w:rsid w:val="00440C76"/>
    <w:rsid w:val="0044440A"/>
    <w:rsid w:val="00481C6E"/>
    <w:rsid w:val="004874E7"/>
    <w:rsid w:val="00492F00"/>
    <w:rsid w:val="004A79F4"/>
    <w:rsid w:val="004B2359"/>
    <w:rsid w:val="004B7D97"/>
    <w:rsid w:val="004C7752"/>
    <w:rsid w:val="004E3522"/>
    <w:rsid w:val="004E7F85"/>
    <w:rsid w:val="00540FF6"/>
    <w:rsid w:val="00551717"/>
    <w:rsid w:val="005C1FAB"/>
    <w:rsid w:val="005D544B"/>
    <w:rsid w:val="005F211F"/>
    <w:rsid w:val="00653A21"/>
    <w:rsid w:val="006853CB"/>
    <w:rsid w:val="00694F6B"/>
    <w:rsid w:val="006B4473"/>
    <w:rsid w:val="006C142B"/>
    <w:rsid w:val="0074236D"/>
    <w:rsid w:val="00754843"/>
    <w:rsid w:val="00761921"/>
    <w:rsid w:val="007756D5"/>
    <w:rsid w:val="007A618B"/>
    <w:rsid w:val="007F6A28"/>
    <w:rsid w:val="007F77CA"/>
    <w:rsid w:val="00813562"/>
    <w:rsid w:val="008236F3"/>
    <w:rsid w:val="008506B3"/>
    <w:rsid w:val="00855E38"/>
    <w:rsid w:val="00895653"/>
    <w:rsid w:val="00896CD7"/>
    <w:rsid w:val="008B33EB"/>
    <w:rsid w:val="008B4358"/>
    <w:rsid w:val="008C2D55"/>
    <w:rsid w:val="008C4581"/>
    <w:rsid w:val="00913C34"/>
    <w:rsid w:val="00917638"/>
    <w:rsid w:val="00924FE0"/>
    <w:rsid w:val="00962F92"/>
    <w:rsid w:val="009F25EC"/>
    <w:rsid w:val="00A46CF6"/>
    <w:rsid w:val="00A55DAE"/>
    <w:rsid w:val="00A92F43"/>
    <w:rsid w:val="00A96FCC"/>
    <w:rsid w:val="00AD0A56"/>
    <w:rsid w:val="00B4406F"/>
    <w:rsid w:val="00B65A33"/>
    <w:rsid w:val="00BE3930"/>
    <w:rsid w:val="00BE5635"/>
    <w:rsid w:val="00BE68BF"/>
    <w:rsid w:val="00C76C78"/>
    <w:rsid w:val="00CD65F9"/>
    <w:rsid w:val="00D24188"/>
    <w:rsid w:val="00D609EA"/>
    <w:rsid w:val="00D73D65"/>
    <w:rsid w:val="00DA1474"/>
    <w:rsid w:val="00DC71DF"/>
    <w:rsid w:val="00DC79BC"/>
    <w:rsid w:val="00DD15D7"/>
    <w:rsid w:val="00DE7199"/>
    <w:rsid w:val="00DE7AEF"/>
    <w:rsid w:val="00E15B8B"/>
    <w:rsid w:val="00E50B7C"/>
    <w:rsid w:val="00EB1F0D"/>
    <w:rsid w:val="00F045D5"/>
    <w:rsid w:val="00F51C0F"/>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3B3685"/>
  </w:style>
  <w:style w:type="paragraph" w:styleId="Heading1">
    <w:name w:val="heading 1"/>
    <w:basedOn w:val="Normal"/>
    <w:next w:val="Normal"/>
    <w:link w:val="Heading1Char"/>
    <w:uiPriority w:val="9"/>
    <w:qFormat/>
    <w:rsid w:val="003B3685"/>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685"/>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unhideWhenUsed/>
    <w:qFormat/>
    <w:rsid w:val="003B3685"/>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685"/>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685"/>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685"/>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68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685"/>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68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3B3685"/>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685"/>
    <w:rPr>
      <w:rFonts w:asciiTheme="majorHAnsi" w:eastAsiaTheme="majorEastAsia" w:hAnsiTheme="majorHAnsi" w:cstheme="majorBidi"/>
      <w:b/>
      <w:bCs/>
      <w:color w:val="D34817" w:themeColor="accent1"/>
      <w:sz w:val="26"/>
      <w:szCs w:val="26"/>
    </w:rPr>
  </w:style>
  <w:style w:type="character" w:customStyle="1" w:styleId="Heading3Char">
    <w:name w:val="Heading 3 Char"/>
    <w:basedOn w:val="DefaultParagraphFont"/>
    <w:link w:val="Heading3"/>
    <w:uiPriority w:val="9"/>
    <w:rsid w:val="003B3685"/>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685"/>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685"/>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685"/>
    <w:rPr>
      <w:rFonts w:asciiTheme="majorHAnsi" w:eastAsiaTheme="majorEastAsia" w:hAnsiTheme="majorHAnsi" w:cstheme="majorBidi"/>
      <w:i/>
      <w:iCs/>
      <w:color w:val="68230B" w:themeColor="accent1" w:themeShade="7F"/>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rsid w:val="003A7A7F"/>
    <w:pPr>
      <w:numPr>
        <w:numId w:val="2"/>
      </w:numPr>
      <w:spacing w:after="0"/>
      <w:ind w:left="173" w:hanging="173"/>
    </w:pPr>
  </w:style>
  <w:style w:type="paragraph" w:styleId="Title">
    <w:name w:val="Title"/>
    <w:basedOn w:val="Normal"/>
    <w:next w:val="Normal"/>
    <w:link w:val="TitleChar"/>
    <w:uiPriority w:val="10"/>
    <w:qFormat/>
    <w:rsid w:val="003B3685"/>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character" w:customStyle="1" w:styleId="TitleChar">
    <w:name w:val="Title Char"/>
    <w:basedOn w:val="DefaultParagraphFont"/>
    <w:link w:val="Title"/>
    <w:uiPriority w:val="10"/>
    <w:rsid w:val="003B3685"/>
    <w:rPr>
      <w:rFonts w:asciiTheme="majorHAnsi" w:eastAsiaTheme="majorEastAsia" w:hAnsiTheme="majorHAnsi" w:cstheme="majorBidi"/>
      <w:color w:val="4E4A4A" w:themeColor="text2" w:themeShade="BF"/>
      <w:spacing w:val="5"/>
      <w:sz w:val="52"/>
      <w:szCs w:val="52"/>
    </w:rPr>
  </w:style>
  <w:style w:type="paragraph" w:styleId="Subtitle">
    <w:name w:val="Subtitle"/>
    <w:basedOn w:val="Normal"/>
    <w:next w:val="Normal"/>
    <w:link w:val="SubtitleChar"/>
    <w:uiPriority w:val="11"/>
    <w:qFormat/>
    <w:rsid w:val="003B3685"/>
    <w:pPr>
      <w:numPr>
        <w:ilvl w:val="1"/>
      </w:numPr>
    </w:pPr>
    <w:rPr>
      <w:rFonts w:asciiTheme="majorHAnsi" w:eastAsiaTheme="majorEastAsia" w:hAnsiTheme="majorHAnsi" w:cstheme="majorBidi"/>
      <w:i/>
      <w:iCs/>
      <w:color w:val="D34817" w:themeColor="accent1"/>
      <w:spacing w:val="15"/>
      <w:sz w:val="24"/>
      <w:szCs w:val="24"/>
    </w:rPr>
  </w:style>
  <w:style w:type="character" w:customStyle="1" w:styleId="SubtitleChar">
    <w:name w:val="Subtitle Char"/>
    <w:basedOn w:val="DefaultParagraphFont"/>
    <w:link w:val="Subtitle"/>
    <w:uiPriority w:val="11"/>
    <w:rsid w:val="003B3685"/>
    <w:rPr>
      <w:rFonts w:asciiTheme="majorHAnsi" w:eastAsiaTheme="majorEastAsia" w:hAnsiTheme="majorHAnsi" w:cstheme="majorBidi"/>
      <w:i/>
      <w:iCs/>
      <w:color w:val="D34817" w:themeColor="accent1"/>
      <w:spacing w:val="15"/>
      <w:sz w:val="24"/>
      <w:szCs w:val="24"/>
    </w:rPr>
  </w:style>
  <w:style w:type="paragraph" w:styleId="NoSpacing">
    <w:name w:val="No Spacing"/>
    <w:uiPriority w:val="1"/>
    <w:qFormat/>
    <w:rsid w:val="003B3685"/>
    <w:pPr>
      <w:spacing w:after="0" w:line="240" w:lineRule="auto"/>
    </w:p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3B3685"/>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685"/>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685"/>
    <w:rPr>
      <w:rFonts w:asciiTheme="majorHAnsi" w:eastAsiaTheme="majorEastAsia" w:hAnsiTheme="majorHAnsi" w:cstheme="majorBidi"/>
      <w:i/>
      <w:iCs/>
      <w:color w:val="404040" w:themeColor="text1" w:themeTint="BF"/>
      <w:sz w:val="20"/>
      <w:szCs w:val="20"/>
    </w:rPr>
  </w:style>
  <w:style w:type="paragraph" w:styleId="Quote">
    <w:name w:val="Quote"/>
    <w:basedOn w:val="Normal"/>
    <w:next w:val="Normal"/>
    <w:link w:val="QuoteChar"/>
    <w:uiPriority w:val="29"/>
    <w:qFormat/>
    <w:rsid w:val="003B3685"/>
    <w:rPr>
      <w:i/>
      <w:iCs/>
      <w:color w:val="000000" w:themeColor="text1"/>
    </w:rPr>
  </w:style>
  <w:style w:type="character" w:customStyle="1" w:styleId="QuoteChar">
    <w:name w:val="Quote Char"/>
    <w:basedOn w:val="DefaultParagraphFont"/>
    <w:link w:val="Quote"/>
    <w:uiPriority w:val="29"/>
    <w:rsid w:val="003B3685"/>
    <w:rPr>
      <w:i/>
      <w:iCs/>
      <w:color w:val="000000" w:themeColor="text1"/>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qFormat/>
    <w:rsid w:val="003B3685"/>
    <w:rPr>
      <w:b/>
      <w:bCs/>
      <w:i/>
      <w:iCs/>
      <w:color w:val="D34817" w:themeColor="accent1"/>
    </w:rPr>
  </w:style>
  <w:style w:type="paragraph" w:styleId="IntenseQuote">
    <w:name w:val="Intense Quote"/>
    <w:basedOn w:val="Normal"/>
    <w:next w:val="Normal"/>
    <w:link w:val="IntenseQuoteChar"/>
    <w:uiPriority w:val="30"/>
    <w:qFormat/>
    <w:rsid w:val="003B3685"/>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685"/>
    <w:rPr>
      <w:b/>
      <w:bCs/>
      <w:i/>
      <w:iCs/>
      <w:color w:val="D34817" w:themeColor="accent1"/>
    </w:rPr>
  </w:style>
  <w:style w:type="character" w:styleId="IntenseReference">
    <w:name w:val="Intense Reference"/>
    <w:basedOn w:val="DefaultParagraphFont"/>
    <w:uiPriority w:val="32"/>
    <w:qFormat/>
    <w:rsid w:val="003B3685"/>
    <w:rPr>
      <w:b/>
      <w:bCs/>
      <w:smallCaps/>
      <w:color w:val="9B2D1F" w:themeColor="accent2"/>
      <w:spacing w:val="5"/>
      <w:u w:val="single"/>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rsid w:val="00A96FCC"/>
    <w:pPr>
      <w:spacing w:before="40" w:after="0"/>
      <w:ind w:right="-14"/>
      <w:jc w:val="right"/>
    </w:pPr>
  </w:style>
  <w:style w:type="character" w:customStyle="1" w:styleId="Blacktext">
    <w:name w:val="Black text"/>
    <w:uiPriority w:val="1"/>
    <w:rsid w:val="00040655"/>
    <w:rPr>
      <w:color w:val="auto"/>
    </w:rPr>
  </w:style>
  <w:style w:type="character" w:styleId="Hyperlink">
    <w:name w:val="Hyperlink"/>
    <w:basedOn w:val="DefaultParagraphFont"/>
    <w:uiPriority w:val="99"/>
    <w:unhideWhenUsed/>
    <w:rsid w:val="00D24188"/>
    <w:rPr>
      <w:color w:val="CC9900"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 w:type="paragraph" w:styleId="Caption">
    <w:name w:val="caption"/>
    <w:basedOn w:val="Normal"/>
    <w:next w:val="Normal"/>
    <w:uiPriority w:val="35"/>
    <w:semiHidden/>
    <w:unhideWhenUsed/>
    <w:qFormat/>
    <w:rsid w:val="003B3685"/>
    <w:pPr>
      <w:spacing w:line="240" w:lineRule="auto"/>
    </w:pPr>
    <w:rPr>
      <w:b/>
      <w:bCs/>
      <w:color w:val="D34817" w:themeColor="accent1"/>
      <w:sz w:val="18"/>
      <w:szCs w:val="18"/>
    </w:rPr>
  </w:style>
  <w:style w:type="character" w:styleId="Strong">
    <w:name w:val="Strong"/>
    <w:basedOn w:val="DefaultParagraphFont"/>
    <w:uiPriority w:val="22"/>
    <w:qFormat/>
    <w:rsid w:val="003B3685"/>
    <w:rPr>
      <w:b/>
      <w:bCs/>
    </w:rPr>
  </w:style>
  <w:style w:type="character" w:styleId="Emphasis">
    <w:name w:val="Emphasis"/>
    <w:basedOn w:val="DefaultParagraphFont"/>
    <w:uiPriority w:val="20"/>
    <w:qFormat/>
    <w:rsid w:val="003B3685"/>
    <w:rPr>
      <w:i/>
      <w:iCs/>
    </w:rPr>
  </w:style>
  <w:style w:type="character" w:styleId="SubtleEmphasis">
    <w:name w:val="Subtle Emphasis"/>
    <w:basedOn w:val="DefaultParagraphFont"/>
    <w:uiPriority w:val="19"/>
    <w:qFormat/>
    <w:rsid w:val="003B3685"/>
    <w:rPr>
      <w:i/>
      <w:iCs/>
      <w:color w:val="808080" w:themeColor="text1" w:themeTint="7F"/>
    </w:rPr>
  </w:style>
  <w:style w:type="character" w:styleId="SubtleReference">
    <w:name w:val="Subtle Reference"/>
    <w:basedOn w:val="DefaultParagraphFont"/>
    <w:uiPriority w:val="31"/>
    <w:qFormat/>
    <w:rsid w:val="003B3685"/>
    <w:rPr>
      <w:smallCaps/>
      <w:color w:val="9B2D1F" w:themeColor="accent2"/>
      <w:u w:val="single"/>
    </w:rPr>
  </w:style>
  <w:style w:type="character" w:styleId="BookTitle">
    <w:name w:val="Book Title"/>
    <w:basedOn w:val="DefaultParagraphFont"/>
    <w:uiPriority w:val="33"/>
    <w:qFormat/>
    <w:rsid w:val="003B3685"/>
    <w:rPr>
      <w:b/>
      <w:bCs/>
      <w:smallCaps/>
      <w:spacing w:val="5"/>
    </w:rPr>
  </w:style>
  <w:style w:type="paragraph" w:styleId="TOCHeading">
    <w:name w:val="TOC Heading"/>
    <w:basedOn w:val="Heading1"/>
    <w:next w:val="Normal"/>
    <w:uiPriority w:val="39"/>
    <w:semiHidden/>
    <w:unhideWhenUsed/>
    <w:qFormat/>
    <w:rsid w:val="003B3685"/>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791DDD8-270F-4D1C-8084-E6334400AE94}">
  <ds:schemaRefs>
    <ds:schemaRef ds:uri="http://schemas.microsoft.com/sharepoint/v3/contenttype/forms"/>
  </ds:schemaRefs>
</ds:datastoreItem>
</file>

<file path=customXml/itemProps3.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B6A37054-FEB6-413A-AD55-5BEE002B1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44</TotalTime>
  <Pages>1</Pages>
  <Words>90</Words>
  <Characters>515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72</cp:revision>
  <dcterms:created xsi:type="dcterms:W3CDTF">2025-06-19T17:24:00Z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