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Experienced Senior Software Engineer with over 10 years of expertise in full-stack development and SaaS solutions, specializing in high-availability systems and responsive user interfaces. Proficient in architecting scalable applications using modern frameworks and technologies, with a strong focus on software documentation and best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C#, JavaScript, TypeScript, SQL, NoSQL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&amp; Technologies</w:t>
      </w:r>
      <w:r>
        <w:rPr>
          <w:rFonts w:asciiTheme="majorHAnsi" w:hAnsiTheme="majorHAnsi" w:cstheme="majorHAnsi"/>
          <w:bCs/>
        </w:rPr>
        <w:t xml:space="preserve">: ASP.NET, React, React Native, GraphQL, Docker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&amp; Infrastructure</w:t>
      </w:r>
      <w:r>
        <w:rPr>
          <w:rFonts w:asciiTheme="majorHAnsi" w:hAnsiTheme="majorHAnsi" w:cstheme="majorHAnsi"/>
          <w:bCs/>
        </w:rPr>
        <w:t xml:space="preserve">: AWS, Kubernetes, Azure, GCP, Heroku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Agile, CI/CD, DevOps, Version Control (Git), Unit Testing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Management</w:t>
      </w:r>
      <w:r>
        <w:rPr>
          <w:rFonts w:asciiTheme="majorHAnsi" w:hAnsiTheme="majorHAnsi" w:cstheme="majorHAnsi"/>
          <w:bCs/>
        </w:rPr>
        <w:t xml:space="preserve">: Microsoft SQL Server, MongoDB, Cassandra, Redis, Elasticsearch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 Skills</w:t>
      </w:r>
      <w:r>
        <w:rPr>
          <w:rFonts w:asciiTheme="majorHAnsi" w:hAnsiTheme="majorHAnsi" w:cstheme="majorHAnsi"/>
          <w:bCs/>
        </w:rPr>
        <w:t xml:space="preserve">: Cross-Functional Collaboration, Mentoring, Problem Solving, Technical Documentation, Communication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scalable, high-availability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enhancing user experience across multiple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backend services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API performance and streamline data exchanges, resulting in more efficient application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and optimized relational and non-relational databases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consistency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outline product requirements, translate business needs into technical specifications, and deliver robust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developers, providing guidance on coding standards, best practices, and facilitating code review sessions that contributed to improved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user-friendly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responsive design principles for optimal user interaction across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to automate deployment processes,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cloud services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integration and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continuous improvement initiatives by staying updated with emerging technologies, fostering a culture of innovation within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the integration of third-party APIs, ensuring efficient data flow and system interoperability across various applications and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comprehensive software documentation to aid in knowledge sharing and project handover, facilitating smoother transitions between development phases.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resolving complex technical issues, employing analytical skills to deliver solutions in a timely manner.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optimization and refactoring reviews, applying effective software design patterns to enhance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unit and integration tests to ensure the reliability and stability of applications before deployment, significantly reducing production errors.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methodologies, contributing to sprint planning, backlog grooming, and daily scrums to align development efforts with project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solutions for scalability and high performance in high-transaction environments, leveraging cloud computing capabilities effectively.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full-stack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services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for frontend development, ensuring a cohesive overall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 designers to create engaging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user retention and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 solution architectures utilizing both SQL and NoSQL databases, ensuring efficient data storage and retrieval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cloud platforms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services for application hosting and storage solutions, streamlining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design strategies using HTML5, CSS3, and modern JavaScript for mobile and desktop applications, optimizing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system design sessions to lay out application structures that support scalability, high performance, and maintainability over 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enhancing the development and deployment processes across various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RESTful APIs to support external communications and extend application capabilities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production issues, leveraging debugging tools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Visual Studio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analyzing application logs to identify root causes.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software features and updates comprehensively, ensuring that all technical documentation was accessible to both technical and non-technical stakeholders.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 processes to maintain quality standards and foster a culture of learning and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sprint retrospectives, actively providing feedback to improve team processes and product outcomes.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development of entry-level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foundational skills in web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developers in creating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assisting in coding and debugging tasks to deepen understanding of full-stack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features and updates, helping to foster a shared pool of knowledge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database management by executing queries and maintaining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under guidance, ensuring data integrity.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small project teams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to deliver updates and improvements efficiently.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frontend development tasks, learning to build components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understanding the significance of state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requirement gathering sessions, translating user stories into actionable development tasks and testing criteria.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integrate third-party libraries and frameworks into applications, enhancing feature sets and user interaction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preparation of unit tests and participated in user acceptance testing, ensuring software delivered met user needs and expectations.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 understanding of best practices in software design and coding standards, applying feedback from peer reviews to improve coding skills.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