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Accomplished Software Engineer with over 10 years of experience specializing in AI and scalable systems. Proven track record in developing advanced applications and improving AI-generated code through solid programming expertise in various languages.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JavaScript, Rust, Go, Java, C/C++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Technology and Frameworks</w:t>
      </w:r>
      <w:r>
        <w:rPr>
          <w:rFonts w:asciiTheme="majorHAnsi" w:hAnsiTheme="majorHAnsi" w:cstheme="majorHAnsi"/>
          <w:bCs/>
        </w:rPr>
        <w:t xml:space="preserve">: ReactJS, Node.js, Flask, Spring Boot, Django, Express.js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 Structures and Algorithms</w:t>
      </w:r>
      <w:r>
        <w:rPr>
          <w:rFonts w:asciiTheme="majorHAnsi" w:hAnsiTheme="majorHAnsi" w:cstheme="majorHAnsi"/>
          <w:bCs/>
        </w:rPr>
        <w:t xml:space="preserve">: Data structures, Algorithms, Big O Notation, Complexity analysis, Arrays, Linked lists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Software architecture, Debugging, Code quality, Version control (Git), CI/CD, Agile methodologies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AI and Machine Learning</w:t>
      </w:r>
      <w:r>
        <w:rPr>
          <w:rFonts w:asciiTheme="majorHAnsi" w:hAnsiTheme="majorHAnsi" w:cstheme="majorHAnsi"/>
          <w:bCs/>
        </w:rPr>
        <w:t xml:space="preserve">: Machine Learning, AI systems, Neural Networks, NLP, LLM evaluation, Model training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scalable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optimized various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Spearheaded debugging efforts in production-grade systems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C/C++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improved uptime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enhance AI systems through analysis of AI-generated code,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performance-critical modules.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optimize existing codebases, enabling faster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routine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implemented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code quality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new technologies in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space to innovate and improve performance metrics of ongoing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complex problem-solving sessions using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across multiple languages.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scalable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manage increasing loads and ensure high availability of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and alerting systems to proactively handle performance issues in deployed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using frameworks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continuous integration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orchestration, facilitating streamlined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RESTful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smooth front-end and back-end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through profiling tools, identifying bottlenecks and potential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Initiated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best coding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architectural principles for junior developers.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improved feature delivery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playing a critical role in API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optimizing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for performance improvements in data handling and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feedback sessions, fostering a collaborative development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Critically analyzed existing systems to identify scalability issues, proposing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system-level programming tasks, contributing to overall software robustness.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systems to microservices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troubleshooting and debugging processes, employing structured problem-solving approaches across the stack.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models, enhancing the data processing pipeline.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comprehensive documentation for various modules and systems, ensuring clear communication of system architecture.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simple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foundational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backend development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building basic RESTful APIs.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debugging sessions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resolve application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discussing application architecture and the importance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structures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collaborative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small-scale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classroom projects, honing programming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routine tasks and improve efficiency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workshops on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concepts and best practices for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understand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algorithms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their application in real-world problems.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software testing frameworks and their role in ensuring application quality.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