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Experienced software engineer with over 10 years of expertise in delivering high-quality software solutions in SaaS environments, particularly in the automotive industry. Skilled in mentoring engineers and collaborating effectively across teams to drive technical excellence and adhere to best coding practices.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C#, TypeScript, JavaScript, Python, SQL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Databases</w:t>
      </w:r>
      <w:r>
        <w:rPr>
          <w:rFonts w:asciiTheme="majorHAnsi" w:hAnsiTheme="majorHAnsi" w:cstheme="majorHAnsi"/>
          <w:bCs/>
        </w:rPr>
        <w:t xml:space="preserve">: MySQL, PostgreSQL, MongoDB, SQLite, Microsoft SQL Server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 &amp; Libraries</w:t>
      </w:r>
      <w:r>
        <w:rPr>
          <w:rFonts w:asciiTheme="majorHAnsi" w:hAnsiTheme="majorHAnsi" w:cstheme="majorHAnsi"/>
          <w:bCs/>
        </w:rPr>
        <w:t xml:space="preserve">: Blazor, React, Node.js, ASP.NET Core, Vue.js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Tools &amp; Technologies</w:t>
      </w:r>
      <w:r>
        <w:rPr>
          <w:rFonts w:asciiTheme="majorHAnsi" w:hAnsiTheme="majorHAnsi" w:cstheme="majorHAnsi"/>
          <w:bCs/>
        </w:rPr>
        <w:t xml:space="preserve">: AWS, Docker, Kubernetes, GIT, JIRA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Practices</w:t>
      </w:r>
      <w:r>
        <w:rPr>
          <w:rFonts w:asciiTheme="majorHAnsi" w:hAnsiTheme="majorHAnsi" w:cstheme="majorHAnsi"/>
          <w:bCs/>
        </w:rPr>
        <w:t xml:space="preserve">: Agile/Scrum, DevOps, CI/CD, Test-Driven Development (TDD), Code Review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Soft Skills</w:t>
      </w:r>
      <w:r>
        <w:rPr>
          <w:rFonts w:asciiTheme="majorHAnsi" w:hAnsiTheme="majorHAnsi" w:cstheme="majorHAnsi"/>
          <w:bCs/>
        </w:rPr>
        <w:t xml:space="preserve">: Problem Solving, Team Collaboration, Technical Communication, Mentoring, Analytical Thinking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software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Blazor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web application for automotive dealerships.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discussions, focusing on scalability and maintainability of applications built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clean, efficient code and performed comprehensive testing, debugging, and performance optimization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code reviews to uphold high coding standards and provided constructive feedback to fellow developers.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and mid-level engineers through knowledge sharing and best practices sessions, optimizing team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deliver projects timely and according to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Evaluated and recommended technologies that improved development workflows and code quality, including cloud services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technical planning sessions and contributed significantly to feature specifications documentation.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comprehensive testing strategies ensuring system reliability and compliance with security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Troubleshot complex technical issues using innovative approaches, improving system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an on-call rotation, effectively responding to incidents and minimizing downtime.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initiatives focused on security and regulatory compliance within the SaaS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task tracking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Achieved consistent delivery of high-quality software solutions on a tight schedule, exceeding client expectations.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pipelines for automated deployment processes, enhancing the deployment efficiency of projects.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robust SaaS applications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contributing to project success.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architectural framework development to ensure maintainable code and efficient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Core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Agile ceremonies, contributing to sprint planning and retrospectives to enhance team velocity.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reviews, ensuring adherence to best practices in software development and increasing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UI/UX teams to implement responsive design principles in front-end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developers and facilitated knowledge sharing sessions to foster team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performance through optimization techniques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queries and front-end code.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AWS services into existing applications to support cloud features like storage and user authentication.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maintaining high standards of user experience by implementing features based on user feedback and market trends.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debugging and providing solutions to production issues, ensuring minimal disruption to business operations.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skills in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environments producing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learn best practices and improve development techniques under supervision.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testing process by writing unit tests for features developed, ensuring code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efforts, improving clarity and usability for end-users and future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deployment process by aiding in the configuration and testing of applications on various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using version control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fundamental collaborative software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gathering requirements from stakeholders to build user-focused features on time.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various databases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broadening knowledge of data management and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Learnt about Agile methodologies, participating in stand-ups and retrospectives, hence working in a team-oriented environment.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