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Python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Highly experienced software developer with over 10 years in the industry, specializing in backend development with a strong expertise in Python and cloud technologies like AWS. Proven track record of designing and implementing scalable systems, alongside a solid understanding of serverless architectures, infrastructure as code, and distributed computing. Excels in collaborative environments, engaging with cross-functional teams to deliver high-performance applications.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&amp; Development</w:t>
      </w:r>
      <w:r>
        <w:rPr>
          <w:rFonts w:asciiTheme="majorHAnsi" w:hAnsiTheme="majorHAnsi" w:cstheme="majorHAnsi"/>
          <w:bCs/>
        </w:rPr>
        <w:t xml:space="preserve">: Python, Java, Terraform, APIs, AWS Lambda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Technologies</w:t>
      </w:r>
      <w:r>
        <w:rPr>
          <w:rFonts w:asciiTheme="majorHAnsi" w:hAnsiTheme="majorHAnsi" w:cstheme="majorHAnsi"/>
          <w:bCs/>
        </w:rPr>
        <w:t xml:space="preserve">: AWS, Cloud Formation, Docker, Kubernetes, Serverless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Practices</w:t>
      </w:r>
      <w:r>
        <w:rPr>
          <w:rFonts w:asciiTheme="majorHAnsi" w:hAnsiTheme="majorHAnsi" w:cstheme="majorHAnsi"/>
          <w:bCs/>
        </w:rPr>
        <w:t xml:space="preserve">: CI/CD, Jenkins, Git, Ansible, CloudWatch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System Architecture</w:t>
      </w:r>
      <w:r>
        <w:rPr>
          <w:rFonts w:asciiTheme="majorHAnsi" w:hAnsiTheme="majorHAnsi" w:cstheme="majorHAnsi"/>
          <w:bCs/>
        </w:rPr>
        <w:t xml:space="preserve">: Microservices, GraphQL, RESTful Services, Distributed Systems, Event-Driven Architecture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Collaboration &amp; Communication</w:t>
      </w:r>
      <w:r>
        <w:rPr>
          <w:rFonts w:asciiTheme="majorHAnsi" w:hAnsiTheme="majorHAnsi" w:cstheme="majorHAnsi"/>
          <w:bCs/>
        </w:rPr>
        <w:t xml:space="preserve">: Agile, Scrum, Trello, JIRA, Slack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Python Developer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and developed scalable backend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integrated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serverless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performance and reduce operational overhead.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infrastructure as code, automating the deployment of cloud resources consistently across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define, design, and deliver robust features that meet user requirements and technical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APIs ensuring reliability and performance, optimizing them for high traffic scenarios.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Troubleshot production issues effectively in distributed systems, ensuring minimal downtime and service disruptions.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cloud automation efforts,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Ansible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CloudFormation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consistent infrastructure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monitoring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Amazon 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track application performance and improve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development processes, improving deployment speed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code reviews, providing constructive feedback and ensuring adherence to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microservices architecture that improved the scalability of the application, allowing for easier updates and feature rollouts.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Gateway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and secure access to backend services, enhancing response times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Agile methodologies throughout the development lifecycle, ensuring timely delivery of project milestones.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training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 for team members to improve overall team knowledge and capability.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adoption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improving collaboration between development and operations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extensive documentation for APIs and backend services to facilitate better understanding and usage by other teams.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later transitioned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personal skill set and project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projects focused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development, gaining deep insights into best practices in deployment and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creating operations documentation and user guides to enable team knowledge transfer and smooth handovers.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Agile teams and participated in all phases of the software development lifecycle including requirements gathering and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legacy systems, improving their functionality and user experience significantly.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monitoring solutions and logging practices that provided insight into application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continuous integration and deployment through hands-on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design discussions, fostering a culture of quality and innovation within the development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consistent collaboration and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actively with Product Owners to ensure feature alignment with business requirements.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web applications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building the foundation for a career in software engineering.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troubleshooting applications, gaining practical insights into system behavior and bug resolution.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scrum meetings, developing communication skills and a better understanding of team dynamics.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minor code changes and updates, laying groundwork in backend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third-party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the application, learning about the interaction between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user acceptance testing (UAT) to ensure delivered applications met all outlined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knowledge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cloud services and distributed systems throughout assigned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basic application configurations and documentation to support project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programming sessions, promoting knowledge-sharing and teamwork within the development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basic setup and configuration of CI/CD tools for the project.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