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1651C42D" w:rsidR="00A96FCC" w:rsidRPr="00B4406F" w:rsidRDefault="00CD65F9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CD65F9">
              <w:rPr>
                <w:rFonts w:cstheme="majorHAnsi"/>
                <w:sz w:val="72"/>
                <w:szCs w:val="72"/>
              </w:rPr>
              <w:t>Bir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CD65F9">
              <w:rPr>
                <w:rFonts w:cstheme="majorHAnsi"/>
                <w:sz w:val="72"/>
                <w:szCs w:val="72"/>
              </w:rPr>
              <w:t>Sodhi</w:t>
            </w:r>
          </w:p>
          <w:p w14:paraId="2A94E242" w14:textId="7B56CCFE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Full Stack Developer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896CD7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3411F5" w:rsidR="00A96FCC" w:rsidRPr="00B4406F" w:rsidRDefault="00F51C0F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F51C0F">
              <w:rPr>
                <w:rFonts w:asciiTheme="majorHAnsi" w:hAnsiTheme="majorHAnsi" w:cstheme="majorHAnsi"/>
              </w:rPr>
              <w:t>Woodland Hills</w:t>
            </w:r>
            <w:r w:rsidR="00BE68BF">
              <w:rPr>
                <w:rFonts w:asciiTheme="majorHAnsi" w:hAnsiTheme="majorHAnsi" w:cstheme="majorHAnsi"/>
              </w:rPr>
              <w:t>,</w:t>
            </w:r>
            <w:r w:rsidRPr="00F51C0F">
              <w:rPr>
                <w:rFonts w:asciiTheme="majorHAnsi" w:hAnsiTheme="majorHAnsi" w:cstheme="majorHAnsi"/>
              </w:rPr>
              <w:t xml:space="preserve"> CA 91364</w:t>
            </w:r>
          </w:p>
          <w:p w14:paraId="459BF3E1" w14:textId="2CDC67D4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 xml:space="preserve">(408) </w:t>
              </w:r>
              <w:r w:rsidR="00C76C78">
                <w:rPr>
                  <w:rFonts w:asciiTheme="majorHAnsi" w:hAnsiTheme="majorHAnsi" w:cstheme="majorHAnsi"/>
                </w:rPr>
                <w:t>459</w:t>
              </w:r>
              <w:r w:rsidR="004B7D97" w:rsidRPr="004B7D97">
                <w:rPr>
                  <w:rFonts w:asciiTheme="majorHAnsi" w:hAnsiTheme="majorHAnsi" w:cstheme="majorHAnsi"/>
                </w:rPr>
                <w:t>-</w:t>
              </w:r>
              <w:r w:rsidR="00C76C78">
                <w:rPr>
                  <w:rFonts w:asciiTheme="majorHAnsi" w:hAnsiTheme="majorHAnsi" w:cstheme="majorHAnsi"/>
                </w:rPr>
                <w:t>9071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0AE7E206" w14:textId="2C757312" w:rsidR="00A96FCC" w:rsidRPr="00B4406F" w:rsidRDefault="00C76C78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C76C78">
              <w:rPr>
                <w:rFonts w:asciiTheme="majorHAnsi" w:hAnsiTheme="majorHAnsi" w:cstheme="majorHAnsi"/>
              </w:rPr>
              <w:t>birsodhi1025</w:t>
            </w:r>
            <w:r w:rsidR="004B7D97" w:rsidRPr="004B7D97">
              <w:rPr>
                <w:rFonts w:asciiTheme="majorHAnsi" w:hAnsiTheme="majorHAnsi" w:cstheme="majorHAnsi"/>
              </w:rPr>
              <w:t>@gmail.com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 xml:space="preserve">Experienced Full Stack Java Developer with over 10 years of experience in designing and developing scalable web applications. Proven expertise in front-end technologies and a commitment to delivering high-quality software solutions. Strong background in cloud services and microservices architecture, coupled with excellent problem-solving skills.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Programming Languages</w:t>
      </w:r>
      <w:r>
        <w:rPr>
          <w:rFonts w:asciiTheme="majorHAnsi" w:hAnsiTheme="majorHAnsi" w:cstheme="majorHAnsi"/>
          <w:bCs/>
        </w:rPr>
        <w:t xml:space="preserve">: Java, JavaScript, HTML, CSS, SQL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Frameworks</w:t>
      </w:r>
      <w:r>
        <w:rPr>
          <w:rFonts w:asciiTheme="majorHAnsi" w:hAnsiTheme="majorHAnsi" w:cstheme="majorHAnsi"/>
          <w:bCs/>
        </w:rPr>
        <w:t xml:space="preserve">: Spring Boot, React, Microservices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Cloud Services</w:t>
      </w:r>
      <w:r>
        <w:rPr>
          <w:rFonts w:asciiTheme="majorHAnsi" w:hAnsiTheme="majorHAnsi" w:cstheme="majorHAnsi"/>
          <w:bCs/>
        </w:rPr>
        <w:t xml:space="preserve">: AWS, AWS EC2, AWS S3, AWS Lambda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Databases</w:t>
      </w:r>
      <w:r>
        <w:rPr>
          <w:rFonts w:asciiTheme="majorHAnsi" w:hAnsiTheme="majorHAnsi" w:cstheme="majorHAnsi"/>
          <w:bCs/>
        </w:rPr>
        <w:t xml:space="preserve">: MySQL, PostgreSQL, NoSQL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Development Tools</w:t>
      </w:r>
      <w:r>
        <w:rPr>
          <w:rFonts w:asciiTheme="majorHAnsi" w:hAnsiTheme="majorHAnsi" w:cstheme="majorHAnsi"/>
          <w:bCs/>
        </w:rPr>
        <w:t xml:space="preserve">: Git, Version Control, Docker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3C98DC8B" w:rsidR="00813562" w:rsidRPr="003B7665" w:rsidRDefault="00CD65F9" w:rsidP="003B7665">
      <w:pPr>
        <w:pStyle w:val="Heading2"/>
        <w:rPr>
          <w:bCs w:val="0"/>
        </w:rPr>
      </w:pPr>
      <w:r w:rsidRPr="00CD65F9">
        <w:rPr>
          <w:rFonts w:cstheme="majorHAnsi"/>
        </w:rPr>
        <w:t>Master’s Degree, 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Pr="00CD65F9">
        <w:rPr>
          <w:rStyle w:val="Blacktext"/>
          <w:rFonts w:cstheme="majorHAnsi"/>
        </w:rPr>
        <w:t>California State University-San Bernardino</w:t>
      </w:r>
      <w:r w:rsidR="003A2186" w:rsidRPr="0015477D">
        <w:t xml:space="preserve"> </w:t>
      </w:r>
      <w:r w:rsidR="003B7665">
        <w:tab/>
      </w:r>
      <w:r w:rsidR="00BE5635">
        <w:rPr>
          <w:rFonts w:asciiTheme="minorHAnsi" w:hAnsiTheme="minorHAnsi" w:cstheme="minorHAnsi"/>
          <w:color w:val="auto"/>
          <w:sz w:val="22"/>
          <w:szCs w:val="22"/>
        </w:rPr>
        <w:t>Sep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 xml:space="preserve"> 201</w:t>
      </w:r>
      <w:r>
        <w:rPr>
          <w:rFonts w:asciiTheme="minorHAnsi" w:hAnsiTheme="minorHAnsi" w:cstheme="minorHAnsi"/>
          <w:color w:val="auto"/>
          <w:sz w:val="22"/>
          <w:szCs w:val="22"/>
        </w:rPr>
        <w:t>3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 xml:space="preserve"> – </w:t>
      </w:r>
      <w:r w:rsidR="00BE5635">
        <w:rPr>
          <w:rFonts w:asciiTheme="minorHAnsi" w:hAnsiTheme="minorHAnsi" w:cstheme="minorHAnsi"/>
          <w:color w:val="auto"/>
          <w:sz w:val="22"/>
          <w:szCs w:val="22"/>
        </w:rPr>
        <w:t xml:space="preserve">Jun 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>201</w:t>
      </w:r>
      <w:r>
        <w:rPr>
          <w:rFonts w:asciiTheme="minorHAnsi" w:hAnsiTheme="minorHAnsi" w:cstheme="minorHAnsi"/>
          <w:color w:val="auto"/>
          <w:sz w:val="22"/>
          <w:szCs w:val="22"/>
        </w:rPr>
        <w:t>6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4C0330D2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Full Stack Developer</w:t>
      </w:r>
      <w:r w:rsidR="00896CD7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182AF2">
        <w:rPr>
          <w:rStyle w:val="Blacktext"/>
          <w:rFonts w:cstheme="majorHAnsi"/>
        </w:rPr>
        <w:t>ByteDance</w:t>
      </w:r>
      <w:r w:rsidR="003B7665">
        <w:rPr>
          <w:rStyle w:val="Blacktext"/>
          <w:rFonts w:cstheme="majorHAnsi"/>
        </w:rPr>
        <w:t xml:space="preserve"> - </w:t>
      </w:r>
      <w:r w:rsidR="008B33EB" w:rsidRPr="008B33EB">
        <w:rPr>
          <w:rFonts w:cstheme="majorHAnsi"/>
          <w:color w:val="auto"/>
        </w:rPr>
        <w:t>San Jose</w:t>
      </w:r>
      <w:r w:rsidR="003B7665" w:rsidRPr="003B7665">
        <w:rPr>
          <w:rFonts w:cstheme="majorHAnsi"/>
          <w:color w:val="auto"/>
        </w:rPr>
        <w:t>, CA</w:t>
      </w:r>
    </w:p>
    <w:p w14:paraId="662A36EF" w14:textId="2779B61F" w:rsidR="00A96FCC" w:rsidRPr="008C4581" w:rsidRDefault="006C142B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Oct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 w:rsidR="005F211F">
        <w:rPr>
          <w:b/>
          <w:bCs/>
          <w:color w:val="000000" w:themeColor="text1"/>
        </w:rPr>
        <w:t>2</w:t>
      </w:r>
      <w:r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developed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full-stack applications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Spring Boot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resulting in robust systems that meet strict performance requirements.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Built responsive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user interfaces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an optimal experience across various devices and platforms.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implemented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enabling seamless interaction between front-end and back-end systems.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Leveraged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services, including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EC2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S3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Lambda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to enhance application scalability and streamline deployment processes.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cross-functional teams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gather requirements and ensure alignment in project delivery.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Employed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Microservices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architecture to design loosely coupled services, facilitating easier updates and maintenance.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version control systems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tracking code changes, enhancing team collaboration.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Optimized database interactions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improving query performance and application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high standards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code quality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scalability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through best practices and code reviews.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Integrated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databases into projects for specific use cases requiring flexible data structures.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design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development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cloud-based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applications, taking advantage of modern infrastructure.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application monitoring tools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ensure reliability and performance in production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regular peer reviews for code integrity, elevation of team skill, and identification of opportunities for growth.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continuous learning to keep abreast of new technologies and industry trends relevant to application development.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Mentored junior developers on best practices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development and modern web technologies.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25EC57B7" w:rsidR="00A96FCC" w:rsidRPr="00B4406F" w:rsidRDefault="00896CD7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Mid-Level Java Developer</w:t>
      </w:r>
      <w:r>
        <w:rPr>
          <w:rFonts w:cstheme="majorHAnsi"/>
        </w:rPr>
        <w:t/>
      </w:r>
      <w:r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182AF2">
        <w:rPr>
          <w:rStyle w:val="Blacktext"/>
          <w:rFonts w:cstheme="majorHAnsi"/>
        </w:rPr>
        <w:t>Walmart</w:t>
      </w:r>
      <w:r w:rsidR="003B7665">
        <w:rPr>
          <w:rStyle w:val="Blacktext"/>
          <w:rFonts w:cstheme="majorHAnsi"/>
        </w:rPr>
        <w:t xml:space="preserve"> - </w:t>
      </w:r>
      <w:r w:rsidR="008B33EB" w:rsidRPr="008B33EB">
        <w:rPr>
          <w:rStyle w:val="Blacktext"/>
          <w:rFonts w:cstheme="majorHAnsi"/>
        </w:rPr>
        <w:t>Sunnyvale</w:t>
      </w:r>
      <w:r w:rsidR="003B7665" w:rsidRPr="003B7665">
        <w:rPr>
          <w:rStyle w:val="Blacktext"/>
          <w:rFonts w:cstheme="majorHAnsi"/>
        </w:rPr>
        <w:t>, CA</w:t>
      </w:r>
    </w:p>
    <w:p w14:paraId="7EDEFB7E" w14:textId="50FE7BA3" w:rsidR="008C4581" w:rsidRPr="008C4581" w:rsidRDefault="006C142B" w:rsidP="008C4581">
      <w:pPr>
        <w:pStyle w:val="NoSpacing"/>
        <w:rPr>
          <w:b/>
          <w:bCs/>
        </w:rPr>
      </w:pPr>
      <w:r>
        <w:rPr>
          <w:b/>
          <w:bCs/>
        </w:rPr>
        <w:t>Mar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20</w:t>
      </w:r>
      <w:r w:rsidR="00A96FCC" w:rsidRPr="008C4581">
        <w:rPr>
          <w:b/>
          <w:bCs/>
        </w:rPr>
        <w:t xml:space="preserve"> – </w:t>
      </w:r>
      <w:r>
        <w:rPr>
          <w:b/>
          <w:bCs/>
        </w:rPr>
        <w:t>Oct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5F211F">
        <w:rPr>
          <w:b/>
          <w:bCs/>
        </w:rPr>
        <w:t>2</w:t>
      </w:r>
      <w:r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scalable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robust functionality under varying loads.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extensively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Spring Boot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create microservices that met complex business requirements.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interactive front-end components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user engagement and satisfaction.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back-end services for data management leveraging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streamlining data access.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tools to deploy and manage applications in a cloud environment, optimizing resource usage for high availability.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stakeholders to gather feedback and improve application features and performance continuously.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Performed regular code maintenance and refactoring to improve system performance and maintainability.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Agile methodologies to deliver software iteratively and ensure alignment with client needs.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unit and integration testing to maintain high standards of code quality and software reliability.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Applied best practices in version control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manage codebases efficiently.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documentation of application architecture and systems for future reference.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training new developers on project standards and technology.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5DA1ACF5" w:rsidR="003B7665" w:rsidRPr="00B4406F" w:rsidRDefault="00896CD7" w:rsidP="003B7665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Junior Web Developer</w:t>
      </w:r>
      <w:r>
        <w:rPr>
          <w:rFonts w:cstheme="majorHAnsi"/>
        </w:rPr>
        <w:t/>
      </w:r>
      <w:r w:rsidRPr="00B4406F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182AF2" w:rsidRPr="00182AF2">
        <w:rPr>
          <w:rStyle w:val="Blacktext"/>
          <w:rFonts w:cstheme="majorHAnsi"/>
        </w:rPr>
        <w:t>Cisco</w:t>
      </w:r>
      <w:r w:rsidR="003B7665">
        <w:rPr>
          <w:rStyle w:val="Blacktext"/>
          <w:rFonts w:cstheme="majorHAnsi"/>
        </w:rPr>
        <w:t xml:space="preserve"> - </w:t>
      </w:r>
      <w:r w:rsidR="004E7F85" w:rsidRPr="004E7F85">
        <w:rPr>
          <w:rStyle w:val="Blacktext"/>
          <w:rFonts w:cstheme="majorHAnsi"/>
        </w:rPr>
        <w:t>San Jose</w:t>
      </w:r>
      <w:r w:rsidR="003B7665" w:rsidRPr="003B7665">
        <w:rPr>
          <w:rStyle w:val="Blacktext"/>
          <w:rFonts w:cstheme="majorHAnsi"/>
        </w:rPr>
        <w:t>, CA</w:t>
      </w:r>
    </w:p>
    <w:p w14:paraId="0F37296C" w14:textId="395AE547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</w:t>
      </w:r>
      <w:r w:rsidR="007F6A28">
        <w:rPr>
          <w:b/>
          <w:bCs/>
        </w:rPr>
        <w:t>l</w:t>
      </w:r>
      <w:r w:rsidRPr="008C4581">
        <w:rPr>
          <w:b/>
          <w:bCs/>
        </w:rPr>
        <w:t xml:space="preserve"> 201</w:t>
      </w:r>
      <w:r w:rsidR="007F6A28">
        <w:rPr>
          <w:b/>
          <w:bCs/>
        </w:rPr>
        <w:t>6</w:t>
      </w:r>
      <w:r w:rsidRPr="008C4581">
        <w:rPr>
          <w:b/>
          <w:bCs/>
        </w:rPr>
        <w:t xml:space="preserve"> – </w:t>
      </w:r>
      <w:r w:rsidR="006C142B">
        <w:rPr>
          <w:b/>
          <w:bCs/>
        </w:rPr>
        <w:t>Mar</w:t>
      </w:r>
      <w:r w:rsidRPr="008C4581">
        <w:rPr>
          <w:b/>
          <w:bCs/>
        </w:rPr>
        <w:t xml:space="preserve"> 20</w:t>
      </w:r>
      <w:r w:rsidR="006C142B">
        <w:rPr>
          <w:b/>
          <w:bCs/>
        </w:rPr>
        <w:t>20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development efforts by assisting in the creation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applications under the guidance of senior engineers.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and enhanced existing applications, ensuring optimal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frameworks were utilized appropriately.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team members to implement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responsive web designs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applications function correctly on various devices.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back-end development tasks focusing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Microservices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architecture, streamlining deployment processes.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simple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under supervision to facilitate data exchange between front-end and back-end services.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actively in version control practices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contributing to shared repositories.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setup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cloud services for project deployment and testing, gaining familiarity with deployment processes.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Completed front-end tasks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supporting libraries, ensuring modern and user-friendly interfaces.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quality assurance testing, identifying and resolving bugs before deployment.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learning sessions to enhance understanding of full-stack development principles and practices.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106284" w14:textId="77777777" w:rsidR="00193849" w:rsidRDefault="00193849" w:rsidP="00292D75">
      <w:r>
        <w:separator/>
      </w:r>
    </w:p>
  </w:endnote>
  <w:endnote w:type="continuationSeparator" w:id="0">
    <w:p w14:paraId="1C3162CB" w14:textId="77777777" w:rsidR="00193849" w:rsidRDefault="00193849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CFDF06" w14:textId="77777777" w:rsidR="00193849" w:rsidRDefault="00193849" w:rsidP="00292D75">
      <w:r>
        <w:separator/>
      </w:r>
    </w:p>
  </w:footnote>
  <w:footnote w:type="continuationSeparator" w:id="0">
    <w:p w14:paraId="70B94744" w14:textId="77777777" w:rsidR="00193849" w:rsidRDefault="00193849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A4DB6"/>
    <w:rsid w:val="000C22D8"/>
    <w:rsid w:val="000C35F0"/>
    <w:rsid w:val="000E18CE"/>
    <w:rsid w:val="00106955"/>
    <w:rsid w:val="00111526"/>
    <w:rsid w:val="0011784B"/>
    <w:rsid w:val="00125140"/>
    <w:rsid w:val="00151EBF"/>
    <w:rsid w:val="0015477D"/>
    <w:rsid w:val="00163700"/>
    <w:rsid w:val="00165950"/>
    <w:rsid w:val="00182AEC"/>
    <w:rsid w:val="00182AF2"/>
    <w:rsid w:val="00183C61"/>
    <w:rsid w:val="00193849"/>
    <w:rsid w:val="00195ACA"/>
    <w:rsid w:val="001B2E0E"/>
    <w:rsid w:val="001E5E99"/>
    <w:rsid w:val="002238F8"/>
    <w:rsid w:val="002316FD"/>
    <w:rsid w:val="00292D75"/>
    <w:rsid w:val="002A562B"/>
    <w:rsid w:val="002B4528"/>
    <w:rsid w:val="002D7905"/>
    <w:rsid w:val="00353D78"/>
    <w:rsid w:val="00381B97"/>
    <w:rsid w:val="003A2186"/>
    <w:rsid w:val="003A5EF1"/>
    <w:rsid w:val="003A7A7F"/>
    <w:rsid w:val="003B2ADE"/>
    <w:rsid w:val="003B3685"/>
    <w:rsid w:val="003B7665"/>
    <w:rsid w:val="00406C55"/>
    <w:rsid w:val="00440C76"/>
    <w:rsid w:val="0044440A"/>
    <w:rsid w:val="00481C6E"/>
    <w:rsid w:val="004874E7"/>
    <w:rsid w:val="00492F00"/>
    <w:rsid w:val="004A79F4"/>
    <w:rsid w:val="004B2359"/>
    <w:rsid w:val="004B7D97"/>
    <w:rsid w:val="004C7752"/>
    <w:rsid w:val="004E3522"/>
    <w:rsid w:val="004E7F85"/>
    <w:rsid w:val="00540FF6"/>
    <w:rsid w:val="00551717"/>
    <w:rsid w:val="005C1FAB"/>
    <w:rsid w:val="005D544B"/>
    <w:rsid w:val="005F211F"/>
    <w:rsid w:val="00653A21"/>
    <w:rsid w:val="006853CB"/>
    <w:rsid w:val="00694F6B"/>
    <w:rsid w:val="006B4473"/>
    <w:rsid w:val="006C142B"/>
    <w:rsid w:val="0074236D"/>
    <w:rsid w:val="00754843"/>
    <w:rsid w:val="00761921"/>
    <w:rsid w:val="007756D5"/>
    <w:rsid w:val="007A618B"/>
    <w:rsid w:val="007F6A28"/>
    <w:rsid w:val="007F77CA"/>
    <w:rsid w:val="00813562"/>
    <w:rsid w:val="008236F3"/>
    <w:rsid w:val="008506B3"/>
    <w:rsid w:val="00855E38"/>
    <w:rsid w:val="00895653"/>
    <w:rsid w:val="00896CD7"/>
    <w:rsid w:val="008B33EB"/>
    <w:rsid w:val="008B4358"/>
    <w:rsid w:val="008C2D55"/>
    <w:rsid w:val="008C4581"/>
    <w:rsid w:val="00913C34"/>
    <w:rsid w:val="00917638"/>
    <w:rsid w:val="00924FE0"/>
    <w:rsid w:val="00962F92"/>
    <w:rsid w:val="009F25EC"/>
    <w:rsid w:val="00A46CF6"/>
    <w:rsid w:val="00A55DAE"/>
    <w:rsid w:val="00A92F43"/>
    <w:rsid w:val="00A96FCC"/>
    <w:rsid w:val="00AD0A56"/>
    <w:rsid w:val="00B4406F"/>
    <w:rsid w:val="00B65A33"/>
    <w:rsid w:val="00BE3930"/>
    <w:rsid w:val="00BE5635"/>
    <w:rsid w:val="00BE68BF"/>
    <w:rsid w:val="00C76C78"/>
    <w:rsid w:val="00CD65F9"/>
    <w:rsid w:val="00D24188"/>
    <w:rsid w:val="00D609EA"/>
    <w:rsid w:val="00D73D65"/>
    <w:rsid w:val="00DA1474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51C0F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685"/>
  </w:style>
  <w:style w:type="paragraph" w:styleId="Heading1">
    <w:name w:val="heading 1"/>
    <w:basedOn w:val="Normal"/>
    <w:next w:val="Normal"/>
    <w:link w:val="Heading1Char"/>
    <w:uiPriority w:val="9"/>
    <w:qFormat/>
    <w:rsid w:val="003B368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68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B368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68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68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685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685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685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685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3B3685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685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3B3685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685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685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685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3B3685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B3685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685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3B3685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3B3685"/>
    <w:pPr>
      <w:spacing w:after="0" w:line="240" w:lineRule="auto"/>
    </w:p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3B368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685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68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3B3685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685"/>
    <w:rPr>
      <w:i/>
      <w:iCs/>
      <w:color w:val="000000" w:themeColor="text1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685"/>
    <w:rPr>
      <w:b/>
      <w:bCs/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685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685"/>
    <w:rPr>
      <w:b/>
      <w:bCs/>
      <w:i/>
      <w:iCs/>
      <w:color w:val="D34817" w:themeColor="accent1"/>
    </w:rPr>
  </w:style>
  <w:style w:type="character" w:styleId="IntenseReference">
    <w:name w:val="Intense Reference"/>
    <w:basedOn w:val="DefaultParagraphFont"/>
    <w:uiPriority w:val="32"/>
    <w:qFormat/>
    <w:rsid w:val="003B3685"/>
    <w:rPr>
      <w:b/>
      <w:bCs/>
      <w:smallCaps/>
      <w:color w:val="9B2D1F" w:themeColor="accent2"/>
      <w:spacing w:val="5"/>
      <w:u w:val="single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CC9900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685"/>
    <w:pPr>
      <w:spacing w:line="240" w:lineRule="auto"/>
    </w:pPr>
    <w:rPr>
      <w:b/>
      <w:bCs/>
      <w:color w:val="D34817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3B3685"/>
    <w:rPr>
      <w:b/>
      <w:bCs/>
    </w:rPr>
  </w:style>
  <w:style w:type="character" w:styleId="Emphasis">
    <w:name w:val="Emphasis"/>
    <w:basedOn w:val="DefaultParagraphFont"/>
    <w:uiPriority w:val="20"/>
    <w:qFormat/>
    <w:rsid w:val="003B3685"/>
    <w:rPr>
      <w:i/>
      <w:iCs/>
    </w:rPr>
  </w:style>
  <w:style w:type="character" w:styleId="SubtleEmphasis">
    <w:name w:val="Subtle Emphasis"/>
    <w:basedOn w:val="DefaultParagraphFont"/>
    <w:uiPriority w:val="19"/>
    <w:qFormat/>
    <w:rsid w:val="003B3685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31"/>
    <w:qFormat/>
    <w:rsid w:val="003B3685"/>
    <w:rPr>
      <w:smallCaps/>
      <w:color w:val="9B2D1F" w:themeColor="accent2"/>
      <w:u w:val="single"/>
    </w:rPr>
  </w:style>
  <w:style w:type="character" w:styleId="BookTitle">
    <w:name w:val="Book Title"/>
    <w:basedOn w:val="DefaultParagraphFont"/>
    <w:uiPriority w:val="33"/>
    <w:qFormat/>
    <w:rsid w:val="003B3685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685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B6A37054-FEB6-413A-AD55-5BEE002B1E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44</TotalTime>
  <Pages>1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72</cp:revision>
  <dcterms:created xsi:type="dcterms:W3CDTF">2025-06-19T17:24:00Z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