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1651C42D" w:rsidR="00A96FCC" w:rsidRPr="00B4406F" w:rsidRDefault="00CD65F9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CD65F9">
              <w:rPr>
                <w:rFonts w:cstheme="majorHAnsi"/>
                <w:sz w:val="72"/>
                <w:szCs w:val="72"/>
              </w:rPr>
              <w:t>Bir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CD65F9">
              <w:rPr>
                <w:rFonts w:cstheme="majorHAnsi"/>
                <w:sz w:val="72"/>
                <w:szCs w:val="72"/>
              </w:rPr>
              <w:t>Sodhi</w:t>
            </w:r>
          </w:p>
          <w:p w14:paraId="2A94E242" w14:textId="7B56CCFE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Full Stack Java Developer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896CD7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3411F5" w:rsidR="00A96FCC" w:rsidRPr="00B4406F" w:rsidRDefault="00F51C0F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F51C0F">
              <w:rPr>
                <w:rFonts w:asciiTheme="majorHAnsi" w:hAnsiTheme="majorHAnsi" w:cstheme="majorHAnsi"/>
              </w:rPr>
              <w:t>Woodland Hills</w:t>
            </w:r>
            <w:r w:rsidR="00BE68BF">
              <w:rPr>
                <w:rFonts w:asciiTheme="majorHAnsi" w:hAnsiTheme="majorHAnsi" w:cstheme="majorHAnsi"/>
              </w:rPr>
              <w:t>,</w:t>
            </w:r>
            <w:r w:rsidRPr="00F51C0F">
              <w:rPr>
                <w:rFonts w:asciiTheme="majorHAnsi" w:hAnsiTheme="majorHAnsi" w:cstheme="majorHAnsi"/>
              </w:rPr>
              <w:t xml:space="preserve"> CA 91364</w:t>
            </w:r>
          </w:p>
          <w:p w14:paraId="459BF3E1" w14:textId="2CDC67D4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 xml:space="preserve">(408) </w:t>
              </w:r>
              <w:r w:rsidR="00C76C78">
                <w:rPr>
                  <w:rFonts w:asciiTheme="majorHAnsi" w:hAnsiTheme="majorHAnsi" w:cstheme="majorHAnsi"/>
                </w:rPr>
                <w:t>459</w:t>
              </w:r>
              <w:r w:rsidR="004B7D97" w:rsidRPr="004B7D97">
                <w:rPr>
                  <w:rFonts w:asciiTheme="majorHAnsi" w:hAnsiTheme="majorHAnsi" w:cstheme="majorHAnsi"/>
                </w:rPr>
                <w:t>-</w:t>
              </w:r>
              <w:r w:rsidR="00C76C78">
                <w:rPr>
                  <w:rFonts w:asciiTheme="majorHAnsi" w:hAnsiTheme="majorHAnsi" w:cstheme="majorHAnsi"/>
                </w:rPr>
                <w:t>9071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0AE7E206" w14:textId="2C757312" w:rsidR="00A96FCC" w:rsidRPr="00B4406F" w:rsidRDefault="00C76C78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C76C78">
              <w:rPr>
                <w:rFonts w:asciiTheme="majorHAnsi" w:hAnsiTheme="majorHAnsi" w:cstheme="majorHAnsi"/>
              </w:rPr>
              <w:t>birsodhi1025</w:t>
            </w:r>
            <w:r w:rsidR="004B7D97" w:rsidRPr="004B7D97">
              <w:rPr>
                <w:rFonts w:asciiTheme="majorHAnsi" w:hAnsiTheme="majorHAnsi" w:cstheme="majorHAnsi"/>
              </w:rPr>
              <w:t>@gmail.com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 xml:space="preserve">Results-driven software developer with over 10 years of experience in building robust and scalable web applications. Proven expertise in both front-end and back-end technologies, with a strong focus on Java, Spring Boot, and React. Adept at collaborating with cross-functional teams to deliver high-quality software solutions that meet dynamic business needs.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Programming Languages</w:t>
      </w:r>
      <w:r>
        <w:rPr>
          <w:rFonts w:asciiTheme="majorHAnsi" w:hAnsiTheme="majorHAnsi" w:cstheme="majorHAnsi"/>
          <w:bCs/>
        </w:rPr>
        <w:t xml:space="preserve">: Java, JavaScript, CSS, HTML, SQL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Frameworks &amp; Libraries</w:t>
      </w:r>
      <w:r>
        <w:rPr>
          <w:rFonts w:asciiTheme="majorHAnsi" w:hAnsiTheme="majorHAnsi" w:cstheme="majorHAnsi"/>
          <w:bCs/>
        </w:rPr>
        <w:t xml:space="preserve">: Spring Boot, React.js, Microservices, REST APIs, Node.js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Database Technologies</w:t>
      </w:r>
      <w:r>
        <w:rPr>
          <w:rFonts w:asciiTheme="majorHAnsi" w:hAnsiTheme="majorHAnsi" w:cstheme="majorHAnsi"/>
          <w:bCs/>
        </w:rPr>
        <w:t xml:space="preserve">: MySQL, PostgreSQL, MongoDB, NoSQL, AWS RDS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DevOps &amp; Cloud</w:t>
      </w:r>
      <w:r>
        <w:rPr>
          <w:rFonts w:asciiTheme="majorHAnsi" w:hAnsiTheme="majorHAnsi" w:cstheme="majorHAnsi"/>
          <w:bCs/>
        </w:rPr>
        <w:t xml:space="preserve">: AWS, AWS Lambda, AWS S3, AWS EC2, Docker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Version Control &amp; Tools</w:t>
      </w:r>
      <w:r>
        <w:rPr>
          <w:rFonts w:asciiTheme="majorHAnsi" w:hAnsiTheme="majorHAnsi" w:cstheme="majorHAnsi"/>
          <w:bCs/>
        </w:rPr>
        <w:t xml:space="preserve">: Git, Bitbucket, Jira, Maven, Webpack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Design &amp; Collaboration</w:t>
      </w:r>
      <w:r>
        <w:rPr>
          <w:rFonts w:asciiTheme="majorHAnsi" w:hAnsiTheme="majorHAnsi" w:cstheme="majorHAnsi"/>
          <w:bCs/>
        </w:rPr>
        <w:t xml:space="preserve">: Responsive Design, Agile Methodologies, Cross-functional Collaboration, Scalability, User Experience (UX)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3C98DC8B" w:rsidR="00813562" w:rsidRPr="003B7665" w:rsidRDefault="00CD65F9" w:rsidP="003B7665">
      <w:pPr>
        <w:pStyle w:val="Heading2"/>
        <w:rPr>
          <w:bCs w:val="0"/>
        </w:rPr>
      </w:pPr>
      <w:r w:rsidRPr="00CD65F9">
        <w:rPr>
          <w:rFonts w:cstheme="majorHAnsi"/>
        </w:rPr>
        <w:t>Master’s Degree, 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Pr="00CD65F9">
        <w:rPr>
          <w:rStyle w:val="Blacktext"/>
          <w:rFonts w:cstheme="majorHAnsi"/>
        </w:rPr>
        <w:t>California State University-San Bernardino</w:t>
      </w:r>
      <w:r w:rsidR="003A2186" w:rsidRPr="0015477D">
        <w:t xml:space="preserve"> </w:t>
      </w:r>
      <w:r w:rsidR="003B7665">
        <w:tab/>
      </w:r>
      <w:r w:rsidR="00BE5635">
        <w:rPr>
          <w:rFonts w:asciiTheme="minorHAnsi" w:hAnsiTheme="minorHAnsi" w:cstheme="minorHAnsi"/>
          <w:color w:val="auto"/>
          <w:sz w:val="22"/>
          <w:szCs w:val="22"/>
        </w:rPr>
        <w:t>Sep</w:t>
      </w:r>
      <w:r w:rsidR="003B7665" w:rsidRPr="00813562">
        <w:rPr>
          <w:rFonts w:asciiTheme="minorHAnsi" w:hAnsiTheme="minorHAnsi" w:cstheme="minorHAnsi"/>
          <w:color w:val="auto"/>
          <w:sz w:val="22"/>
          <w:szCs w:val="22"/>
        </w:rPr>
        <w:t xml:space="preserve"> 201</w:t>
      </w:r>
      <w:r>
        <w:rPr>
          <w:rFonts w:asciiTheme="minorHAnsi" w:hAnsiTheme="minorHAnsi" w:cstheme="minorHAnsi"/>
          <w:color w:val="auto"/>
          <w:sz w:val="22"/>
          <w:szCs w:val="22"/>
        </w:rPr>
        <w:t>3</w:t>
      </w:r>
      <w:r w:rsidR="003B7665" w:rsidRPr="00813562">
        <w:rPr>
          <w:rFonts w:asciiTheme="minorHAnsi" w:hAnsiTheme="minorHAnsi" w:cstheme="minorHAnsi"/>
          <w:color w:val="auto"/>
          <w:sz w:val="22"/>
          <w:szCs w:val="22"/>
        </w:rPr>
        <w:t xml:space="preserve"> – </w:t>
      </w:r>
      <w:r w:rsidR="00BE5635">
        <w:rPr>
          <w:rFonts w:asciiTheme="minorHAnsi" w:hAnsiTheme="minorHAnsi" w:cstheme="minorHAnsi"/>
          <w:color w:val="auto"/>
          <w:sz w:val="22"/>
          <w:szCs w:val="22"/>
        </w:rPr>
        <w:t xml:space="preserve">Jun </w:t>
      </w:r>
      <w:r w:rsidR="003B7665" w:rsidRPr="00813562">
        <w:rPr>
          <w:rFonts w:asciiTheme="minorHAnsi" w:hAnsiTheme="minorHAnsi" w:cstheme="minorHAnsi"/>
          <w:color w:val="auto"/>
          <w:sz w:val="22"/>
          <w:szCs w:val="22"/>
        </w:rPr>
        <w:t>201</w:t>
      </w:r>
      <w:r>
        <w:rPr>
          <w:rFonts w:asciiTheme="minorHAnsi" w:hAnsiTheme="minorHAnsi" w:cstheme="minorHAnsi"/>
          <w:color w:val="auto"/>
          <w:sz w:val="22"/>
          <w:szCs w:val="22"/>
        </w:rPr>
        <w:t>6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4C0330D2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Full Stack Java Developer</w:t>
      </w:r>
      <w:r w:rsidR="00896CD7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182AF2">
        <w:rPr>
          <w:rStyle w:val="Blacktext"/>
          <w:rFonts w:cstheme="majorHAnsi"/>
        </w:rPr>
        <w:t>ByteDance</w:t>
      </w:r>
      <w:r w:rsidR="003B7665">
        <w:rPr>
          <w:rStyle w:val="Blacktext"/>
          <w:rFonts w:cstheme="majorHAnsi"/>
        </w:rPr>
        <w:t xml:space="preserve"> - </w:t>
      </w:r>
      <w:r w:rsidR="008B33EB" w:rsidRPr="008B33EB">
        <w:rPr>
          <w:rFonts w:cstheme="majorHAnsi"/>
          <w:color w:val="auto"/>
        </w:rPr>
        <w:t>San Jose</w:t>
      </w:r>
      <w:r w:rsidR="003B7665" w:rsidRPr="003B7665">
        <w:rPr>
          <w:rFonts w:cstheme="majorHAnsi"/>
          <w:color w:val="auto"/>
        </w:rPr>
        <w:t>, CA</w:t>
      </w:r>
    </w:p>
    <w:p w14:paraId="662A36EF" w14:textId="2779B61F" w:rsidR="00A96FCC" w:rsidRPr="008C4581" w:rsidRDefault="006C142B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Oct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 w:rsidR="005F211F">
        <w:rPr>
          <w:b/>
          <w:bCs/>
          <w:color w:val="000000" w:themeColor="text1"/>
        </w:rPr>
        <w:t>2</w:t>
      </w:r>
      <w:r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and maintained robust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full-stack applications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Spring Boot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frameworks, enhancing system scalability and performance.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closely with UI/UX designers to create responsive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web applications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that improve user engagement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and developed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 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facilitate communication between front-end and back-end services, ensuring smooth data flow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Microservices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architecture.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services including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EC2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S3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Lambda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build highly available applications that leverage cloud computing capabilities.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version control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best practices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enabling seamless collaboration among team members in an Agile environment.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Focused on building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scalable systems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that can handle increasing loads and enhance system reliability.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Enhanced application performance by refactoring existing code and optimizing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 queries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databases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MySQL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code reviews and provided mentorship to junior developers on best practices for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spring boot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based development.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Microservices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architecture to decompose applications into service-oriented modules to enhance deployment and maintainability.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cross-functional team meetings to gather requirements and align development efforts with business goals.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Deployed applications in AWS environments, utilizing services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 Lambda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leverage serverless computing.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Integrated third-party APIs to enrich application functionality and improve overall service offerings.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Maintained coding standards and documentation to ensure clean and manageable codebases across projects.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Led efforts to enhance CI/CD pipelines using tools like Jenkins to facilitate continuous integration and deployment.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Incorporated testing frameworks to ensure thorough testing of both frontend and backend code bases, enhancing reliability and reducing bugs.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Agile ceremonies, contributing to sprint planning and retrospectives to continuously improve team processes.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25EC57B7" w:rsidR="00A96FCC" w:rsidRPr="00B4406F" w:rsidRDefault="00896CD7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Software Engineer</w:t>
      </w:r>
      <w:r>
        <w:rPr>
          <w:rFonts w:cstheme="majorHAnsi"/>
        </w:rPr>
        <w:t/>
      </w:r>
      <w:r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182AF2">
        <w:rPr>
          <w:rStyle w:val="Blacktext"/>
          <w:rFonts w:cstheme="majorHAnsi"/>
        </w:rPr>
        <w:t>Walmart</w:t>
      </w:r>
      <w:r w:rsidR="003B7665">
        <w:rPr>
          <w:rStyle w:val="Blacktext"/>
          <w:rFonts w:cstheme="majorHAnsi"/>
        </w:rPr>
        <w:t xml:space="preserve"> - </w:t>
      </w:r>
      <w:r w:rsidR="008B33EB" w:rsidRPr="008B33EB">
        <w:rPr>
          <w:rStyle w:val="Blacktext"/>
          <w:rFonts w:cstheme="majorHAnsi"/>
        </w:rPr>
        <w:t>Sunnyvale</w:t>
      </w:r>
      <w:r w:rsidR="003B7665" w:rsidRPr="003B7665">
        <w:rPr>
          <w:rStyle w:val="Blacktext"/>
          <w:rFonts w:cstheme="majorHAnsi"/>
        </w:rPr>
        <w:t>, CA</w:t>
      </w:r>
    </w:p>
    <w:p w14:paraId="7EDEFB7E" w14:textId="50FE7BA3" w:rsidR="008C4581" w:rsidRPr="008C4581" w:rsidRDefault="006C142B" w:rsidP="008C4581">
      <w:pPr>
        <w:pStyle w:val="NoSpacing"/>
        <w:rPr>
          <w:b/>
          <w:bCs/>
        </w:rPr>
      </w:pPr>
      <w:r>
        <w:rPr>
          <w:b/>
          <w:bCs/>
        </w:rPr>
        <w:t>Mar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20</w:t>
      </w:r>
      <w:r w:rsidR="00A96FCC" w:rsidRPr="008C4581">
        <w:rPr>
          <w:b/>
          <w:bCs/>
        </w:rPr>
        <w:t xml:space="preserve"> – </w:t>
      </w:r>
      <w:r>
        <w:rPr>
          <w:b/>
          <w:bCs/>
        </w:rPr>
        <w:t>Oct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5F211F">
        <w:rPr>
          <w:b/>
          <w:bCs/>
        </w:rPr>
        <w:t>2</w:t>
      </w:r>
      <w:r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Engineered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microservices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distributed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Spring Boot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modularity and reusability.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enterprise applications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front-end technologies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provide seamless user experiences.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data persistence solutions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MySQL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optimizing database designs for scalability.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backend teams to create efficient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RESTful services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that cater to multiple frontend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cloud platforms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deploying applications and ensuring high availability through services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S3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EC2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Employed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version control to maintain project code integrity and foster collaboration amongst developers.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with stakeholders for gathering requirements and translating user stories into technical specifications for development.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code reviews regularly, contributing to a culture of quality code across the team.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modern user interfaces that follow responsive design principles, improving accessibility across various devices.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Delivered a seamless integration experience by employing webhooks and APIs for third-party service connections.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CI/CD pipelines to streamline development and deployment processes, significantly reducing time-to-market.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in Agile methodologies, collaborating in daily stand-ups and sprint planning for efficient progress tracking.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5DA1ACF5" w:rsidR="003B7665" w:rsidRPr="00B4406F" w:rsidRDefault="00896CD7" w:rsidP="003B7665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Junior Developer</w:t>
      </w:r>
      <w:r>
        <w:rPr>
          <w:rFonts w:cstheme="majorHAnsi"/>
        </w:rPr>
        <w:t/>
      </w:r>
      <w:r w:rsidRPr="00B4406F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182AF2" w:rsidRPr="00182AF2">
        <w:rPr>
          <w:rStyle w:val="Blacktext"/>
          <w:rFonts w:cstheme="majorHAnsi"/>
        </w:rPr>
        <w:t>Cisco</w:t>
      </w:r>
      <w:r w:rsidR="003B7665">
        <w:rPr>
          <w:rStyle w:val="Blacktext"/>
          <w:rFonts w:cstheme="majorHAnsi"/>
        </w:rPr>
        <w:t xml:space="preserve"> - </w:t>
      </w:r>
      <w:r w:rsidR="004E7F85" w:rsidRPr="004E7F85">
        <w:rPr>
          <w:rStyle w:val="Blacktext"/>
          <w:rFonts w:cstheme="majorHAnsi"/>
        </w:rPr>
        <w:t>San Jose</w:t>
      </w:r>
      <w:r w:rsidR="003B7665" w:rsidRPr="003B7665">
        <w:rPr>
          <w:rStyle w:val="Blacktext"/>
          <w:rFonts w:cstheme="majorHAnsi"/>
        </w:rPr>
        <w:t>, CA</w:t>
      </w:r>
    </w:p>
    <w:p w14:paraId="0F37296C" w14:textId="395AE547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</w:t>
      </w:r>
      <w:r w:rsidR="007F6A28">
        <w:rPr>
          <w:b/>
          <w:bCs/>
        </w:rPr>
        <w:t>l</w:t>
      </w:r>
      <w:r w:rsidRPr="008C4581">
        <w:rPr>
          <w:b/>
          <w:bCs/>
        </w:rPr>
        <w:t xml:space="preserve"> 201</w:t>
      </w:r>
      <w:r w:rsidR="007F6A28">
        <w:rPr>
          <w:b/>
          <w:bCs/>
        </w:rPr>
        <w:t>6</w:t>
      </w:r>
      <w:r w:rsidRPr="008C4581">
        <w:rPr>
          <w:b/>
          <w:bCs/>
        </w:rPr>
        <w:t xml:space="preserve"> – </w:t>
      </w:r>
      <w:r w:rsidR="006C142B">
        <w:rPr>
          <w:b/>
          <w:bCs/>
        </w:rPr>
        <w:t>Mar</w:t>
      </w:r>
      <w:r w:rsidRPr="008C4581">
        <w:rPr>
          <w:b/>
          <w:bCs/>
        </w:rPr>
        <w:t xml:space="preserve"> 20</w:t>
      </w:r>
      <w:r w:rsidR="006C142B">
        <w:rPr>
          <w:b/>
          <w:bCs/>
        </w:rPr>
        <w:t>20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frontend development by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create engaging user interfaces for web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backend development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Spring Boot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enhance application functionality and support client requests.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the integration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 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delivering seamless data interaction between the client-side and server-side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Performed unit testing and debugging to ensure application reliability and deliver quality software to users.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the use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version control while maintaining robustness during collaborative coding efforts.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daily stand-ups, discussing project progress, and addressing challenges faced during development.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documentation for implementations, ensuring clarity and maintainability of the code base.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MySQL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basic database management tasks while assisting in query optimizations for application performance.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UX teams to help create intuitive interfaces that enhance the overall user experience within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teamwork sessions regarding responsive design practices to ensure applications are accessible on different devices.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106284" w14:textId="77777777" w:rsidR="00193849" w:rsidRDefault="00193849" w:rsidP="00292D75">
      <w:r>
        <w:separator/>
      </w:r>
    </w:p>
  </w:endnote>
  <w:endnote w:type="continuationSeparator" w:id="0">
    <w:p w14:paraId="1C3162CB" w14:textId="77777777" w:rsidR="00193849" w:rsidRDefault="00193849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CFDF06" w14:textId="77777777" w:rsidR="00193849" w:rsidRDefault="00193849" w:rsidP="00292D75">
      <w:r>
        <w:separator/>
      </w:r>
    </w:p>
  </w:footnote>
  <w:footnote w:type="continuationSeparator" w:id="0">
    <w:p w14:paraId="70B94744" w14:textId="77777777" w:rsidR="00193849" w:rsidRDefault="00193849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A4DB6"/>
    <w:rsid w:val="000C22D8"/>
    <w:rsid w:val="000C35F0"/>
    <w:rsid w:val="000E18CE"/>
    <w:rsid w:val="00106955"/>
    <w:rsid w:val="00111526"/>
    <w:rsid w:val="0011784B"/>
    <w:rsid w:val="00125140"/>
    <w:rsid w:val="00151EBF"/>
    <w:rsid w:val="0015477D"/>
    <w:rsid w:val="00163700"/>
    <w:rsid w:val="00165950"/>
    <w:rsid w:val="00182AEC"/>
    <w:rsid w:val="00182AF2"/>
    <w:rsid w:val="00183C61"/>
    <w:rsid w:val="00193849"/>
    <w:rsid w:val="00195ACA"/>
    <w:rsid w:val="001B2E0E"/>
    <w:rsid w:val="001E5E99"/>
    <w:rsid w:val="002238F8"/>
    <w:rsid w:val="002316FD"/>
    <w:rsid w:val="00292D75"/>
    <w:rsid w:val="002A562B"/>
    <w:rsid w:val="002B4528"/>
    <w:rsid w:val="002D7905"/>
    <w:rsid w:val="00353D78"/>
    <w:rsid w:val="00381B97"/>
    <w:rsid w:val="003A2186"/>
    <w:rsid w:val="003A5EF1"/>
    <w:rsid w:val="003A7A7F"/>
    <w:rsid w:val="003B2ADE"/>
    <w:rsid w:val="003B3685"/>
    <w:rsid w:val="003B7665"/>
    <w:rsid w:val="00406C55"/>
    <w:rsid w:val="00440C76"/>
    <w:rsid w:val="0044440A"/>
    <w:rsid w:val="00481C6E"/>
    <w:rsid w:val="004874E7"/>
    <w:rsid w:val="00492F00"/>
    <w:rsid w:val="004A79F4"/>
    <w:rsid w:val="004B2359"/>
    <w:rsid w:val="004B7D97"/>
    <w:rsid w:val="004C7752"/>
    <w:rsid w:val="004E3522"/>
    <w:rsid w:val="004E7F85"/>
    <w:rsid w:val="00540FF6"/>
    <w:rsid w:val="00551717"/>
    <w:rsid w:val="005C1FAB"/>
    <w:rsid w:val="005D544B"/>
    <w:rsid w:val="005F211F"/>
    <w:rsid w:val="00653A21"/>
    <w:rsid w:val="006853CB"/>
    <w:rsid w:val="00694F6B"/>
    <w:rsid w:val="006B4473"/>
    <w:rsid w:val="006C142B"/>
    <w:rsid w:val="0074236D"/>
    <w:rsid w:val="00754843"/>
    <w:rsid w:val="00761921"/>
    <w:rsid w:val="007756D5"/>
    <w:rsid w:val="007A618B"/>
    <w:rsid w:val="007F6A28"/>
    <w:rsid w:val="007F77CA"/>
    <w:rsid w:val="00813562"/>
    <w:rsid w:val="008236F3"/>
    <w:rsid w:val="008506B3"/>
    <w:rsid w:val="00855E38"/>
    <w:rsid w:val="00895653"/>
    <w:rsid w:val="00896CD7"/>
    <w:rsid w:val="008B33EB"/>
    <w:rsid w:val="008B4358"/>
    <w:rsid w:val="008C2D55"/>
    <w:rsid w:val="008C4581"/>
    <w:rsid w:val="00913C34"/>
    <w:rsid w:val="00917638"/>
    <w:rsid w:val="00924FE0"/>
    <w:rsid w:val="00962F92"/>
    <w:rsid w:val="009F25EC"/>
    <w:rsid w:val="00A46CF6"/>
    <w:rsid w:val="00A55DAE"/>
    <w:rsid w:val="00A92F43"/>
    <w:rsid w:val="00A96FCC"/>
    <w:rsid w:val="00AD0A56"/>
    <w:rsid w:val="00B4406F"/>
    <w:rsid w:val="00B65A33"/>
    <w:rsid w:val="00BE3930"/>
    <w:rsid w:val="00BE5635"/>
    <w:rsid w:val="00BE68BF"/>
    <w:rsid w:val="00C76C78"/>
    <w:rsid w:val="00CD65F9"/>
    <w:rsid w:val="00D24188"/>
    <w:rsid w:val="00D609EA"/>
    <w:rsid w:val="00D73D65"/>
    <w:rsid w:val="00DA1474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51C0F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685"/>
  </w:style>
  <w:style w:type="paragraph" w:styleId="Heading1">
    <w:name w:val="heading 1"/>
    <w:basedOn w:val="Normal"/>
    <w:next w:val="Normal"/>
    <w:link w:val="Heading1Char"/>
    <w:uiPriority w:val="9"/>
    <w:qFormat/>
    <w:rsid w:val="003B368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68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B368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68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685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685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685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685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685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3B3685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685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3B3685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685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685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685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3B3685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3B3685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685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3B3685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paragraph" w:styleId="NoSpacing">
    <w:name w:val="No Spacing"/>
    <w:uiPriority w:val="1"/>
    <w:qFormat/>
    <w:rsid w:val="003B3685"/>
    <w:pPr>
      <w:spacing w:after="0" w:line="240" w:lineRule="auto"/>
    </w:p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3B3685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685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685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3B3685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685"/>
    <w:rPr>
      <w:i/>
      <w:iCs/>
      <w:color w:val="000000" w:themeColor="text1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3685"/>
    <w:rPr>
      <w:b/>
      <w:bCs/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685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685"/>
    <w:rPr>
      <w:b/>
      <w:bCs/>
      <w:i/>
      <w:iCs/>
      <w:color w:val="D34817" w:themeColor="accent1"/>
    </w:rPr>
  </w:style>
  <w:style w:type="character" w:styleId="IntenseReference">
    <w:name w:val="Intense Reference"/>
    <w:basedOn w:val="DefaultParagraphFont"/>
    <w:uiPriority w:val="32"/>
    <w:qFormat/>
    <w:rsid w:val="003B3685"/>
    <w:rPr>
      <w:b/>
      <w:bCs/>
      <w:smallCaps/>
      <w:color w:val="9B2D1F" w:themeColor="accent2"/>
      <w:spacing w:val="5"/>
      <w:u w:val="single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CC9900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685"/>
    <w:pPr>
      <w:spacing w:line="240" w:lineRule="auto"/>
    </w:pPr>
    <w:rPr>
      <w:b/>
      <w:bCs/>
      <w:color w:val="D34817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3B3685"/>
    <w:rPr>
      <w:b/>
      <w:bCs/>
    </w:rPr>
  </w:style>
  <w:style w:type="character" w:styleId="Emphasis">
    <w:name w:val="Emphasis"/>
    <w:basedOn w:val="DefaultParagraphFont"/>
    <w:uiPriority w:val="20"/>
    <w:qFormat/>
    <w:rsid w:val="003B3685"/>
    <w:rPr>
      <w:i/>
      <w:iCs/>
    </w:rPr>
  </w:style>
  <w:style w:type="character" w:styleId="SubtleEmphasis">
    <w:name w:val="Subtle Emphasis"/>
    <w:basedOn w:val="DefaultParagraphFont"/>
    <w:uiPriority w:val="19"/>
    <w:qFormat/>
    <w:rsid w:val="003B3685"/>
    <w:rPr>
      <w:i/>
      <w:iCs/>
      <w:color w:val="808080" w:themeColor="text1" w:themeTint="7F"/>
    </w:rPr>
  </w:style>
  <w:style w:type="character" w:styleId="SubtleReference">
    <w:name w:val="Subtle Reference"/>
    <w:basedOn w:val="DefaultParagraphFont"/>
    <w:uiPriority w:val="31"/>
    <w:qFormat/>
    <w:rsid w:val="003B3685"/>
    <w:rPr>
      <w:smallCaps/>
      <w:color w:val="9B2D1F" w:themeColor="accent2"/>
      <w:u w:val="single"/>
    </w:rPr>
  </w:style>
  <w:style w:type="character" w:styleId="BookTitle">
    <w:name w:val="Book Title"/>
    <w:basedOn w:val="DefaultParagraphFont"/>
    <w:uiPriority w:val="33"/>
    <w:qFormat/>
    <w:rsid w:val="003B3685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685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4.xml><?xml version="1.0" encoding="utf-8"?>
<ds:datastoreItem xmlns:ds="http://schemas.openxmlformats.org/officeDocument/2006/customXml" ds:itemID="{B6A37054-FEB6-413A-AD55-5BEE002B1E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44</TotalTime>
  <Pages>1</Pages>
  <Words>90</Words>
  <Characters>515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72</cp:revision>
  <dcterms:created xsi:type="dcterms:W3CDTF">2025-06-19T17:24:00Z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