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 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Experienced Senior Full Stack Engineer with over 10 years of expertise in developing high-performance applications across diverse technology stacks. Proficient in Python, PostgreSQL, and Next.js, with a strong focus on microservices architecture and cloud-based solutions. Adept at mentoring teams and driving best practices in software development, ensuring reliability and security in production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Python, TypeScript, JavaScript, SQL, C#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Web Development</w:t>
      </w:r>
      <w:r>
        <w:rPr>
          <w:rFonts w:asciiTheme="majorHAnsi" w:hAnsiTheme="majorHAnsi" w:cstheme="majorHAnsi"/>
          <w:bCs/>
        </w:rPr>
        <w:t xml:space="preserve">: Next.js, FastAPI, React, MUI, HTML/CSS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 Technologies</w:t>
      </w:r>
      <w:r>
        <w:rPr>
          <w:rFonts w:asciiTheme="majorHAnsi" w:hAnsiTheme="majorHAnsi" w:cstheme="majorHAnsi"/>
          <w:bCs/>
        </w:rPr>
        <w:t xml:space="preserve">: PostgreSQL, Redis, MongoDB, MySQL, OracleDB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DevOps &amp; CI/CD</w:t>
      </w:r>
      <w:r>
        <w:rPr>
          <w:rFonts w:asciiTheme="majorHAnsi" w:hAnsiTheme="majorHAnsi" w:cstheme="majorHAnsi"/>
          <w:bCs/>
        </w:rPr>
        <w:t xml:space="preserve">: Docker, AWS, GitHub Actions, CloudFormation, Terraform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Architecture &amp; Design</w:t>
      </w:r>
      <w:r>
        <w:rPr>
          <w:rFonts w:asciiTheme="majorHAnsi" w:hAnsiTheme="majorHAnsi" w:cstheme="majorHAnsi"/>
          <w:bCs/>
        </w:rPr>
        <w:t xml:space="preserve">: Microservices, REST APIs, Software Architecture, Security Practices, Data Modeling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Testing &amp; Monitoring</w:t>
      </w:r>
      <w:r>
        <w:rPr>
          <w:rFonts w:asciiTheme="majorHAnsi" w:hAnsiTheme="majorHAnsi" w:cstheme="majorHAnsi"/>
          <w:bCs/>
        </w:rPr>
        <w:t xml:space="preserve">: Unit Testing, Integration Testing, E2E Testing, Selenium, Prometheus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Agile &amp; Collaboration</w:t>
      </w:r>
      <w:r>
        <w:rPr>
          <w:rFonts w:asciiTheme="majorHAnsi" w:hAnsiTheme="majorHAnsi" w:cstheme="majorHAnsi"/>
          <w:bCs/>
        </w:rPr>
        <w:t xml:space="preserve">: Scrum, Kanban, JIRA, Agile Methodologies, Cross-Functional Communication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 Stack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end-to-end features across the frontend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MUI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user-friendly interfaces for financial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backend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FastAPI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performance and maintainability throughout the application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managed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to facilitate robust data storage, focusing on schema design and query optimization.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deployed containerized microservices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ECS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scalability and robustness.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establishing automated testing and deployment processes for faster releases.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tuning activities, profiling endpoints, and optimizing SQL queries to improve application response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cloud infrastructure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CloudFormation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managing networking setups and IAM policies to enforce security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finance stakeholders to translate complex business logic into resilient software solutions, fostering cross-departmental alignment.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Championing best practices in engineering, including automated testing protocols and code review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developers, sharing knowledge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 and secure coding practices to uplift team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access controls following security and compliance standards, ensuring authorization checks and data privacy in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infrastructure as code principles to maintain and evolve cloud services, facilitating agile modifications and incident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application monitoring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Amazon 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logging, metrics, and alerts to enhance operational visibility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accessible UI components adhering to web accessibility standards to support diverse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architecture review sessions, challenging team decisions to ensure alignment with industry standards.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Full Stack Developer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full-stack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achieving consistent user experience across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various services, focusing on scalability and security against potential vulnerabilities.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simplifying deployment across multiple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migration of legacy applications to a microservices architecture, improving maintainability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database performance by refining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queries and indexing strategies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and collaborated with peers, adhering to coding standards and best practices throughout development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and integration testing frameworks to ensure reliability and functionality of code prior to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UI/UX designers to translate wireframes into functional applications, enhancing frontend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CI/CD pipelines that facilitated rapid feature deployment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technical specifications and processes, contributing to the knowledge base.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agile ceremonies, providing input in backlog grooming and sprint planning to ensure alignment with project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activities, identifying and resolving production issues quickly.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applying foundational principles of UX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modification of SQL queries to enhance data retrieval processes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Learning backend technologies, began working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develop APIs and server-side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efforts in maintaining documentation of software features and functionalities, promoting knowledge sharing among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engineers with testing and debugging applications, gaining insights into software lifecycle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training on emerging technologies and software development methodologies, fostering continuous growth in the tech stack.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refining user interfaces based on user feedback, gaining exposure to frontend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database management tasks, including data migrations and backups, to ensure data integrity and availability.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learning the importance of branching strategies and collaboration in team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Attended code reviews, learning to provide constructive feedback while honing personal coding standards.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