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Experienced backend software engineer with over 10 years of expertise in designing scalable applications and managing complex database migrations. Proficient in Node.js, PostgreSQL, and cloud infrastructure, with a strong focus on delivering high-performance APIs and optimizing backend systems.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Node.js, JavaScript, TypeScript, Python, Java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 Management</w:t>
      </w:r>
      <w:r>
        <w:rPr>
          <w:rFonts w:asciiTheme="majorHAnsi" w:hAnsiTheme="majorHAnsi" w:cstheme="majorHAnsi"/>
          <w:bCs/>
        </w:rPr>
        <w:t xml:space="preserve">: PostgreSQL, MongoDB, SQL, NoSQL, Redis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and Infrastructure</w:t>
      </w:r>
      <w:r>
        <w:rPr>
          <w:rFonts w:asciiTheme="majorHAnsi" w:hAnsiTheme="majorHAnsi" w:cstheme="majorHAnsi"/>
          <w:bCs/>
        </w:rPr>
        <w:t xml:space="preserve">: AWS, Docker, Kubernetes, Terraform, CircleCI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 Management</w:t>
      </w:r>
      <w:r>
        <w:rPr>
          <w:rFonts w:asciiTheme="majorHAnsi" w:hAnsiTheme="majorHAnsi" w:cstheme="majorHAnsi"/>
          <w:bCs/>
        </w:rPr>
        <w:t xml:space="preserve">: Data Migration, Database Design, Data Integrity, Performance Tuning, Query Optimization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Tools</w:t>
      </w:r>
      <w:r>
        <w:rPr>
          <w:rFonts w:asciiTheme="majorHAnsi" w:hAnsiTheme="majorHAnsi" w:cstheme="majorHAnsi"/>
          <w:bCs/>
        </w:rPr>
        <w:t xml:space="preserve">: GitHub, JIRA, Visual Studio Code, CircleCI, Postman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</w:t>
      </w:r>
      <w:r>
        <w:rPr>
          <w:rFonts w:asciiTheme="majorHAnsi" w:hAnsiTheme="majorHAnsi" w:cstheme="majorHAnsi"/>
          <w:bCs/>
        </w:rPr>
        <w:t xml:space="preserve">: Express.js, Vue.js, React, GraphQL, NestJS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robust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API services for high-traffic applications, ensuring optimal performance and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Architected a seamless migration strategy from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integrity during the transition.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advanced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queries and optimizations for data retrieval and storage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efforts in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local development environments and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analysis and tuning for databases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overall response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executed a zero-downtime migration strategy that minimized impact on end users during transitions.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front-end teams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seamless integration between backend services and user interfaces.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CircleCI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continuous integration and deployment processes, ensuring streamlined workflows and automated testing.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documentation and coding standards to guide junior developers in best practices for API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code reviews to maintain high-quality codebase and foster knowledge sharing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tools to enhance coding efficiency and streamline development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 high level of application security by implementing best practices and regular code audits.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optimizing cloud resources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reducing costs while maintaining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brainstorming sessions to innovate new features based on client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Trained team members on effective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utilization and database management best practices.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Backend 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backend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catering to evolving client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migration from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to relational databases, laying foundational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RESTful APIs to support mobile application features and enhanced user experiences.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existing API endpoints, leading to significantly improved response rates and resource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assess project requirements and translate them into actionable tasks.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into the deployment pipeline, enabling consistent deployment across multiple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database performance tuning and maintained application scalability through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source control, managing multiple project branches and ensuring collaborative work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Crafted detailed technical documentation for backend services, streamlining developer onboarding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integration practices to ensure code reliability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Adopted agile methodologies, participating actively in scrum meetings and sprint retrospectives.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and maintaining back-end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the foundational principles of application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manipulating data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effective database queries and schema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developing internal APIs for data retrieval, allowing seamless communication between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senior engineers in data migration projects, learning to apply effective design patterns and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optimizing existing codebases, identifying bottlenecks and suggesting improvements based upon performance analysis.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projects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managing code changes and collaborating on various tasks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team practices, contributing to sprint planning and execution meetings.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testing processes by writing unit tests and conducting code reviews for newly developed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local setup and testing, streamlining development workflows and maintaining consistency.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knowledge in cloud infrastructure basics and worked under guidance to better understand deployment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