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Backend Engineer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Results-driven software engineer with over 10 years of experience in backend development and system optimization. Proficient in designing and implementing scalable and secure backend solutions, ensuring high availability and performance. Adept at collaborating with cross-functional teams to drive significant business value through technology.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Java, Kotlin, Python, C#, JavaScript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Web Technologies</w:t>
      </w:r>
      <w:r>
        <w:rPr>
          <w:rFonts w:asciiTheme="majorHAnsi" w:hAnsiTheme="majorHAnsi" w:cstheme="majorHAnsi"/>
          <w:bCs/>
        </w:rPr>
        <w:t xml:space="preserve">: REST, XML, JSON, GraphQL, SOAP</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 Management</w:t>
      </w:r>
      <w:r>
        <w:rPr>
          <w:rFonts w:asciiTheme="majorHAnsi" w:hAnsiTheme="majorHAnsi" w:cstheme="majorHAnsi"/>
          <w:bCs/>
        </w:rPr>
        <w:t xml:space="preserve">: SQL, NoSQL, MongoDB, PostgreSQL, MySQL</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DevOps Tools</w:t>
      </w:r>
      <w:r>
        <w:rPr>
          <w:rFonts w:asciiTheme="majorHAnsi" w:hAnsiTheme="majorHAnsi" w:cstheme="majorHAnsi"/>
          <w:bCs/>
        </w:rPr>
        <w:t xml:space="preserve">: Docker, Kubernetes, Jenkins, Git, CI/CD</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Testing &amp; Monitoring</w:t>
      </w:r>
      <w:r>
        <w:rPr>
          <w:rFonts w:asciiTheme="majorHAnsi" w:hAnsiTheme="majorHAnsi" w:cstheme="majorHAnsi"/>
          <w:bCs/>
        </w:rPr>
        <w:t xml:space="preserve">: JUnit, Mockito, Selenium, Prometheus, Grafana</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Other Technologies</w:t>
      </w:r>
      <w:r>
        <w:rPr>
          <w:rFonts w:asciiTheme="majorHAnsi" w:hAnsiTheme="majorHAnsi" w:cstheme="majorHAnsi"/>
          <w:bCs/>
        </w:rPr>
        <w:t xml:space="preserve">: Apache Kafka, RabbitMQ, Redis, Elasticsearch, Terraform</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Backend Engineer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implemented scalable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Kotlin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seamless data transactions and integrations for various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product teams to define technical requirements and architecture, ensuring alignment with business objectives and user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architecture to enhance system modularity and facilitate easier deployment processes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optimizing </w:t>
      </w:r>
      <w:r w:rsidRPr="00B4406F">
        <w:rPr>
          <w:rFonts w:asciiTheme="majorHAnsi" w:hAnsiTheme="majorHAnsi" w:cstheme="majorHAnsi"/>
          <w:b/>
          <w:bCs/>
          <w:szCs w:val="24"/>
        </w:rPr>
        <w:t xml:space="preserve">data storage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ensuring high availability of backend services, leveraging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data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utilizing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deployment and testing processes, reducing time to release and improving application stability.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monitoring and alerting solutions using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Grafana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system health and performance, identifying potential issues proactively.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Drafted technical documentation for developed services, ensuring clarity and comprehensibility for future reference and team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reviews and collaborated closely with QA teams to develop and automate comprehensive testing strategies, including unit and integration tests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legacy applications with modern systems using efficient </w:t>
      </w:r>
      <w:r w:rsidRPr="00B4406F">
        <w:rPr>
          <w:rFonts w:asciiTheme="majorHAnsi" w:hAnsiTheme="majorHAnsi" w:cstheme="majorHAnsi"/>
          <w:b/>
          <w:bCs/>
          <w:szCs w:val="24"/>
        </w:rPr>
        <w:t xml:space="preserve">data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facilitating smooth transitions and data consistency.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backend performance through effective database query optimization and caching strategies utilizing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Elasticsearch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various </w:t>
      </w:r>
      <w:r w:rsidRPr="00B4406F">
        <w:rPr>
          <w:rFonts w:asciiTheme="majorHAnsi" w:hAnsiTheme="majorHAnsi" w:cstheme="majorHAnsi"/>
          <w:b/>
          <w:bCs/>
          <w:szCs w:val="24"/>
        </w:rPr>
        <w:t xml:space="preserve">query languages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manipulation, ensuring efficient data retrieval and storage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source control and documentation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team collaboration and project tracking.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performance tuning of backend systems, implementing improvements based on monitoring insights and user feedback.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development processes, contributing to sprint planning and retrospectives to improve team efficiency and output.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 focus on security best practices in all backend systems to prevent vulnerabilities and ensure data protection.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comprehensive integration plans for new and existing services, ensuring seamless interoperability across platforms.</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Engineer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backend systems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Kotlin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the efficiency and reliability of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product teams to assess and define functionality and features, delivering quality software solutions in a timely manner.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integration of various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service-oriented architecture to facilitate communication between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the deployment of applications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better resource utilization and consistency across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quality initiatives by performing code reviews and employing industry best practices in documentation and version control via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database performance through careful schema design and query optimization in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automated testing of backend services, improving software reliability and reducing regression errors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the DevOps team to implement and maintain CI/CD pipelines, automating the software release process with tools like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Investigated performance issues in backend systems, implementing performance tuning and monitoring strategies with tools such as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architecture of microservices, improving system scalability and maintenance by employing best practices in service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Agile practices, contributing to daily stand-ups, sprint planning, and retrospective meetings for continuous improvement.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backend services in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crafting clean and maintainable code to support client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integration projects, helping connect various backend systems using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JSON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exchange.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with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writing queries to retrieve and manipulate data as required for application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frontend teams to ensure smooth data flow between backend services and UI components, focusing on making the user experience seamless.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version control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such as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changes and facilitate team collaboration on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testing efforts by writing unit tests in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developed features meet quality standards before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programming sessions, enhancing personal skills and contributing to a collaborative development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troubleshooting and debugging issues in applications, gaining hands-on experience with logging and monitoring.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Acquired familiarity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by assisting in containerizing applications for improved deployment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learning and development initiatives, improving knowledge of backend development tools and frameworks.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