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Dedicated backend engineer with over 10 years of experience in designing and implementing robust backend systems. Expertise in Node.js, TypeScript, and SQL databases, with a strong focus on system design and architecture. Proven ability to develop scalable APIs and microservices while ensuring production quality and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Node.js, TypeScript, JavaScript, Python, Go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</w:t>
      </w:r>
      <w:r>
        <w:rPr>
          <w:rFonts w:asciiTheme="majorHAnsi" w:hAnsiTheme="majorHAnsi" w:cstheme="majorHAnsi"/>
          <w:bCs/>
        </w:rPr>
        <w:t xml:space="preserve">: Express.js, NestJS, Koa, Fastify, Spring Boot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PostgreSQL, MySQL, MongoDB, Redis, Oracle DB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Cloud</w:t>
      </w:r>
      <w:r>
        <w:rPr>
          <w:rFonts w:asciiTheme="majorHAnsi" w:hAnsiTheme="majorHAnsi" w:cstheme="majorHAnsi"/>
          <w:bCs/>
        </w:rPr>
        <w:t xml:space="preserve">: AWS, Docker, Kubernetes, CI/CD, Terraform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Messaging &amp; Event Streaming</w:t>
      </w:r>
      <w:r>
        <w:rPr>
          <w:rFonts w:asciiTheme="majorHAnsi" w:hAnsiTheme="majorHAnsi" w:cstheme="majorHAnsi"/>
          <w:bCs/>
        </w:rPr>
        <w:t xml:space="preserve">: RabbitMQ, Kafka, AWS SQS, Apache Pulsar, Redis Streams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Methodologies</w:t>
      </w:r>
      <w:r>
        <w:rPr>
          <w:rFonts w:asciiTheme="majorHAnsi" w:hAnsiTheme="majorHAnsi" w:cstheme="majorHAnsi"/>
          <w:bCs/>
        </w:rPr>
        <w:t xml:space="preserve">: Agile, Scrum, TDD, CI/CD, DevOps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communication between client and server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microservices architecture, ensuring high availability and performance for major projects within a remote team framework.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relational data storage, optimizing database queries and improving response time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in incident response and debugging for production issues,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better type safety in the codebase and enhance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product teams to translate business requirements into technical specifications, effectively improving project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build and deploy cloud-native applications while ensuring scalability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best practices in software development lifecycle, including CI/CD methodologies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engineering best practices that improved code quality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streamlining deployment across development, testing,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message brokers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RabbitMQ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implement asynchronous messaging patterns in microservices, contributing to a more resilient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architecture design, focusing on trade-offs and performance optimizations to improve overall system reliability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integrated event-driven architectures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real-time data processing capabilities for various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engaged in communication with stakeholders to assess evolving project needs, fostering a strong understanding of user requirements and system limitations.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helping them navigate challenges and grow their technical expertise in backend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monitoring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New Relic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system performance and identify bottlenecks proactively.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Backend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components for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team environment to deliver multiple features and enhancements to backend systems efficiently and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SQL databases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data integrity and streamlined data access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all stages of the software development lifecycle, emphasizing strong communication and collaboration in a remote setting.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 APIs allowing smooth interoperability between frontend and backend systems, employing standard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optimization of existing systems and databases, ensuring reduced latency and improved scalability under 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backend solutions for SaaS products, contributing to system architecture design and implementation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systems analysis to troubleshoot and resolve issues promptly, minimizing downtime and ensuring continuous integration/continuous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collaborating across distributed teams, ensuring code consistency and project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unit and integration tests,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to maintain quality assurance.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monitoring and logging tools to identify trends and potential issues in application performance, leading to proactive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Became proficient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deploying microservices in containerized environments to streamline application rollout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backend development and service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 to develop and deploy applications,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interactive features and business logic.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facilitated data exchange with frontend applications, ensuring consistency in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and workshops to build foundational knowledge in relational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effective data modeling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bug fixes and performance enhancements in existing applications, applying debugging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backend framework implementation, focusing on enhancing system architecture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effectively managing code changes and collaborating with team members through pull requests.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implement web security measures to protect APIs and web services from potential threats, understanding the importance of secure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applications to more modern technologies, improving system maintenance and support.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 basic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virtualization concepts, contributing to a modern, cloud-based development approach.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