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Dedicated and skilled Full Stack Engineer with 10+ years of professional experience in developing and enhancing robust web applications. Adept at refining existing systems and implementing reliable features, ensuring high standards of user experience and security.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JavaScript, TypeScript, Python, Java, HTML, CSS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and Libraries</w:t>
      </w:r>
      <w:r>
        <w:rPr>
          <w:rFonts w:asciiTheme="majorHAnsi" w:hAnsiTheme="majorHAnsi" w:cstheme="majorHAnsi"/>
          <w:bCs/>
        </w:rPr>
        <w:t xml:space="preserve">: React, Next.js, Node.js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Technologies</w:t>
      </w:r>
      <w:r>
        <w:rPr>
          <w:rFonts w:asciiTheme="majorHAnsi" w:hAnsiTheme="majorHAnsi" w:cstheme="majorHAnsi"/>
          <w:bCs/>
        </w:rPr>
        <w:t xml:space="preserve">: PostgreSQL, SQL, Supabase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and Cloud Services</w:t>
      </w:r>
      <w:r>
        <w:rPr>
          <w:rFonts w:asciiTheme="majorHAnsi" w:hAnsiTheme="majorHAnsi" w:cstheme="majorHAnsi"/>
          <w:bCs/>
        </w:rPr>
        <w:t xml:space="preserve">: Vercel, Docker, AWS, Git, CI/CD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Security Practices</w:t>
      </w:r>
      <w:r>
        <w:rPr>
          <w:rFonts w:asciiTheme="majorHAnsi" w:hAnsiTheme="majorHAnsi" w:cstheme="majorHAnsi"/>
          <w:bCs/>
        </w:rPr>
        <w:t xml:space="preserve">: Authentication, Authorization, System Hardening, Data Integrity, Penetration Testing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Software Development Models</w:t>
      </w:r>
      <w:r>
        <w:rPr>
          <w:rFonts w:asciiTheme="majorHAnsi" w:hAnsiTheme="majorHAnsi" w:cstheme="majorHAnsi"/>
          <w:bCs/>
        </w:rPr>
        <w:t xml:space="preserve">: Agile, SDLC, DevOps, Scrum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robust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optimal performance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Refined backend systems by introducing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improved efficiency and reduced technical debt.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performance tuning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optimized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smoother application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best practices,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authentication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authorization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protect user data and maintain system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Delivered high-quality features based on precise technical specifications, leveraging the full stack expertise to meet production quality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pragmatic refactoring of existing codebases, successfully enhancing code quality without disrupting live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complex challenges within legacy architectures, focusing on incremental improvements rather than complete overhauls.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a seamless development process working within Agile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system performance metrics to identify and resolve bottlenecks, enhancing overall application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Complied with industry standards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system hardening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integrating monitoring solutions for continuous compliance and protection.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efforts in transitioning legacy components to modern stacks, adopting a user-focused approach to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project documentation and technical specifications, fostering a clear understanding of system architectures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Code Reviews, fostering a culture of quality and efficiency across the development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stakeholders to ascertain system requirements, translating them into actionable tasks for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production deployments and incident responses, ensuring high availability of services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quality assurance processes to integrate testing into the development cycle, emphasizing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SDLC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front-end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contributing to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optimization of application performance and the resolution of issues in a multi-tier architecture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team-wide refactoring processes, improving maintainability and scalability while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SDLC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the design and implementation of new features in an Agile setup,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security practices in coding, focusing on maintaining data integrity and secure user access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authentication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mechanisms.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collaborative development, enabling efficient version control throughout project lifecycles.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system architectures and software designs, enhancing team understanding of existing frameworks and libraries.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peer code reviews, ensuring adherence to established coding standards and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management and optimization tasks, applying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data-heavy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QA teams to provide comprehensive testing, ensuring releases meet quality and performance expectations.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prototypes for user testing, enhancing UI/UX based on real user feedback as part of the development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clarify project requirements and deliverables, ensuring accurate implementation within the established timelines.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web application development projects with a focus on foundational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backend functionalities, enhancing my understanding of full stack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and debugging efforts, developing problem-solving skills relevant in a production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projects, learning from senior developers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and performance tuning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database management, specifically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practical applications, supporting data-driven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creation of documentation for development processes, aiding in clarity and future maintenance.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minor features for existing applications with a focus on clean, maintainable code, gaining insight into professional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adopted version control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more streamlined workflow across development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planning meetings, familiarizing myself with Agile methodologies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SDLC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ensure timely delivery.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experienced engineers, gaining practical knowledge in maintaining and optimizing complex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