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Full Stack Developer with over 10 years of extensive experience in designing, developing, and deploying enterprise-level applications. Proficient in a wide array of modern technologies and frameworks, with a strong focus on building scalable, secure, and high-performing solutions across the full Software Development Life Cycle (SDLC).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C#, VB.NET, JavaScript, CSS, HTML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Libraries</w:t>
      </w:r>
      <w:r>
        <w:rPr>
          <w:rFonts w:asciiTheme="majorHAnsi" w:hAnsiTheme="majorHAnsi" w:cstheme="majorHAnsi"/>
          <w:bCs/>
        </w:rPr>
        <w:t xml:space="preserve">: ASP.NET MVC, .NET Core, Bootstrap, Kendo, Angular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 &amp; Tools</w:t>
      </w:r>
      <w:r>
        <w:rPr>
          <w:rFonts w:asciiTheme="majorHAnsi" w:hAnsiTheme="majorHAnsi" w:cstheme="majorHAnsi"/>
          <w:bCs/>
        </w:rPr>
        <w:t xml:space="preserve">: SQL Server, SSIS, SSRS, TFS, Azure DevOps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&amp; DevOps</w:t>
      </w:r>
      <w:r>
        <w:rPr>
          <w:rFonts w:asciiTheme="majorHAnsi" w:hAnsiTheme="majorHAnsi" w:cstheme="majorHAnsi"/>
          <w:bCs/>
        </w:rPr>
        <w:t xml:space="preserve">: Microsoft Azure, DevOps practices, Cloud application development, RESTful services, SOAP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Agile, Scrum, Microservices, Object-Oriented Programming, Design Patterns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implemented enterprise-level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 variety of clients in the education sector.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responsive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Kendo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scalable APIs and web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protocols, ensuring efficient data integration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cross-functional teams to gather requirements and translate them into technical specifications for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IDE management and supported development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TFS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project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complex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packages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reports to streamline data processing and reporting for client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performance tuning techniques to optimize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enhancing application efficiency and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security practices for applications,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role-based access control (RBAC)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 protection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unit and integration testing, utilizing agile methodologies to ensure quality and reliability of software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performed debugging, ensuring adherence to best coding practices and standards throughout the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in migrating traditional applications to cloud-based solutions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scalability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Active Directory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user authentication, providing secure access to enterprise applications and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analytical skills to improve existing systems by identifying inefficiencies and recommending innovative solutions to complex problems.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and adoption of new technologies to elevate application development capabilities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technical documentation to facilitate knowledge transfer among team members and ensure comprehensive understanding of system architectures.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Mid-Level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full-stack solutions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delivering impactful applications tailored to meet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user-centric design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testing and debugging to ensure seamless integration and functionality of applications, maintaining high standards of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business analysts to translate user requirements into functional specifications, driving successful new software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advanced database solutions, optimizing design and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data flow and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TFS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 and project management, fostering efficient team collaboration and tracking of development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APIs and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enhancing application interoperability within existing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 planning and review sessions, contributing to the iterative development process and ensuring timely project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transition of legacy systems to modern frameworks and cloud environments, enhancing operational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design patterns and best practices in software architecture to build maintainable and scalable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 in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front-end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responsive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to write queries and stored procedures for application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efforts, including unit tests and integration tests, to ensure software quality and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methodologies, participating in scrum meetings to discuss progress and roadblocks in current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refine technical skills in coding and problem-solving within an enterprise context.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processes to enhance team communications and knowledge sharing within the development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TFS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changes, contributing to project tracking and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implement basic security features in applications, including user authentication and data protection measures.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troubleshooting and debugging, effectively identifying issues within the software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