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Senior Full Stack Developer with 10+ years of experience in building and maintaining high-performance web and mobile applications. Expertise in Node.js, AWS, and video streaming technologies. Proven track record in API development, system optimization, and troubleshooting in multi-platform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Backend Technologies</w:t>
      </w:r>
      <w:r>
        <w:rPr>
          <w:rFonts w:asciiTheme="majorHAnsi" w:hAnsiTheme="majorHAnsi" w:cstheme="majorHAnsi"/>
          <w:bCs/>
        </w:rPr>
        <w:t xml:space="preserve">: Node.js, Express.js, APIs, Video Streaming, HLS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AWS Services</w:t>
      </w:r>
      <w:r>
        <w:rPr>
          <w:rFonts w:asciiTheme="majorHAnsi" w:hAnsiTheme="majorHAnsi" w:cstheme="majorHAnsi"/>
          <w:bCs/>
        </w:rPr>
        <w:t xml:space="preserve">: AWS EC2, S3, CloudFront, Elastic Beanstalk, Lambda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Frontend Technologies</w:t>
      </w:r>
      <w:r>
        <w:rPr>
          <w:rFonts w:asciiTheme="majorHAnsi" w:hAnsiTheme="majorHAnsi" w:cstheme="majorHAnsi"/>
          <w:bCs/>
        </w:rPr>
        <w:t xml:space="preserve">: React, Angular, HTML5, CSS3, JavaScript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Tooling and Monitoring</w:t>
      </w:r>
      <w:r>
        <w:rPr>
          <w:rFonts w:asciiTheme="majorHAnsi" w:hAnsiTheme="majorHAnsi" w:cstheme="majorHAnsi"/>
          <w:bCs/>
        </w:rPr>
        <w:t xml:space="preserve">: Docker, Kubernetes, Git, Jenkins, Postman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DevOps Practices</w:t>
      </w:r>
      <w:r>
        <w:rPr>
          <w:rFonts w:asciiTheme="majorHAnsi" w:hAnsiTheme="majorHAnsi" w:cstheme="majorHAnsi"/>
          <w:bCs/>
        </w:rPr>
        <w:t xml:space="preserve">: CI/CD, Infrastructure as Code, Monitoring Tools, Logging Tools, API Management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Developer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Diagnosed and resolved backend and API issues affecting streaming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Roku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Apple TV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Amazon Fire TV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infrastructure, ensuring optimal deployment and scaling of services across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Elastic Beanstalk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CloudFront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APIs for video playback and integrated payment systems seamlessly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video streaming performance via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CDN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implementation, buffering, and HLS techniques to ensure high availability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technical troubleshooting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4xx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5xx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errors during deployment, enhancing the deployment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logging and monitoring solutions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CloudWatch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proactively manage system health and performance metrics.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collaboratively with cross-functional teams to enhance streaming features, leveraging knowledge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OTT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maintained documentation for system architecture and workflows related to media playback.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user experience by collaborating closely with frontend teams and ensuring backend services supported responsive designs.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strategies for scalability and reliability in video delivery to accommodate growing user base demands.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system performance evaluations and engaged in root-cause analysis to address recurring issues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improvement initiatives focused on optimizing backend performance and leveraging new technologies as applicable.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test-driven development practices to ensure the highest quality of code delivery across all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mentorship to junior developers regarding best practices in backend development and AWS usage.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media storage and retrieval, enhancing the efficiency of data flows across applications.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Full Stack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scalable Node.js applications for a subscription video-on-demand platform, incorporating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for performance enhancements.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designing RESTful APIs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security measures and efficient data handling.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streaming issues related to both API and backend configurations, ensuring compliance with industry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 teams to enhance service performance across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Android TV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Apple TV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 interfaces.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testing and deployment processes, reducing time-to-market for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AWS configurations for cost efficiency and service management, adjusting resources based on usage patterns.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Frontend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teams to ensure seamless integration of multimedia content with effective data interchange protocols.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optimizing existing code, resulting in improved maintainability and extensibility of backend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training sessions on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and efficient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focusing on clean architecture and best coding practices to promote quality across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packaging and deploying microservices to facilitate a more modular architecture in streaming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monitoring dashboards using AWS tools to visualize application health and performance metrics in real time.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features for a video streaming service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engagement through real-time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media storage, handling data encryption and access controls to maintain security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client-side debugging and performance tuning for video playback issues across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Roku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platforms, enhancing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backend development within a startup environment, applying agile methodologies to deliver features in a timely manner.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API development for internal tools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principles, facilitating easier access to data for other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implemented best practices for deploying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Elastic Beanstalk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optimal performance and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engineers in troubleshooting complex problems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backend services for video storage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DevOps teams to set up basic CI/CD practices for seamless deployment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Tested features under various playback scenarios to ensure robustness and ease of use for end customers.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issues and resolutions systematically, contributing to a library of knowledge for future reference and onboarding.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