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Dynamic full stack developer specializing in .NET technologies with 10+ years of experience in designing, developing, and maintaining scalable software solutions. Expert in leveraging C#, ASP.NET, and SQL Server to optimize web applications and enhance user experience across various platforms.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Technologies</w:t>
      </w:r>
      <w:r>
        <w:rPr>
          <w:rFonts w:asciiTheme="majorHAnsi" w:hAnsiTheme="majorHAnsi" w:cstheme="majorHAnsi"/>
          <w:bCs/>
        </w:rPr>
        <w:t xml:space="preserve">: ASP.NET, .NET Core, C#, HTML5, CSS3, JavaScript, Bootstrap, RESTful APIs, SOAP, jQuery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Management</w:t>
      </w:r>
      <w:r>
        <w:rPr>
          <w:rFonts w:asciiTheme="majorHAnsi" w:hAnsiTheme="majorHAnsi" w:cstheme="majorHAnsi"/>
          <w:bCs/>
        </w:rPr>
        <w:t xml:space="preserve">: SQL Server, PL/SQL, T-SQL, MongoDB, SSRS, SSIS, Database Optimization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&amp; Tools</w:t>
      </w:r>
      <w:r>
        <w:rPr>
          <w:rFonts w:asciiTheme="majorHAnsi" w:hAnsiTheme="majorHAnsi" w:cstheme="majorHAnsi"/>
          <w:bCs/>
        </w:rPr>
        <w:t xml:space="preserve">: Azure DevOps, JIRA, Git, Docker, Windows Server, IIS, PowerShell, Automation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Methodologies</w:t>
      </w:r>
      <w:r>
        <w:rPr>
          <w:rFonts w:asciiTheme="majorHAnsi" w:hAnsiTheme="majorHAnsi" w:cstheme="majorHAnsi"/>
          <w:bCs/>
        </w:rPr>
        <w:t xml:space="preserve">: Agile, Scalability, Software Testing, Technical Troubleshooting, Requirements Gathering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 Skills</w:t>
      </w:r>
      <w:r>
        <w:rPr>
          <w:rFonts w:asciiTheme="majorHAnsi" w:hAnsiTheme="majorHAnsi" w:cstheme="majorHAnsi"/>
          <w:bCs/>
        </w:rPr>
        <w:t xml:space="preserve">: Cross-functional communication, Debugging, UI/UX Design, Technical Solutions Implementation, Communication Skills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Full Stack Developer - 8+ years experience, focused on ASP.NET and modern web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multiple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database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data integrity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comprehensive testing initiatives that improved the quality assurance of applications.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track project progress and user stories.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integration between front-end and back-end services.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optimization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queries for better performance in data retrieval.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user-friendly interfaces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transitioning legacy applications to modern frameworks, enhancing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CI/CD pipelines to streamline the deployment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and retrospectives, fostering a culture of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detailed documentation of software specifications and architectural designs.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best practices for application deployment and data transactions.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requirements gathering sessions to ensure alignment with client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Configured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hosting and ensured security protocols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were followed.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Full Stack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Full Stack Developer - 5+ years experience working on various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robust back-end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team members to develop new features for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queries and developed reports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 Reporting Services (SSRS)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and monitoring of applications on Windows Server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UX designers to implement intuitive user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sprints, enhancing our product delivery speed and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debugging sessions to address performance issues within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the team in creating documentation for standard operating procedures.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deployment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PowerShell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streamlined application updates.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Web Developer - 2+ years of experience in front-end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building responsive web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minor backend development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within ASP.NET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relational databases, particularly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developers in testing and debugging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database management and data migrations during updates.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Agile methodologies and actively participated in team meetings.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development processes to aid in team knowledge sharing.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peers on small-scale projects to build polished user interfaces.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