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Dedicated Software Engineer with over 10 years of experience in designing, developing, and maintaining full-stack software solutions using the C# and .NET framework, particularly focused on delivering innovative custom software that meets client needs. Skilled in SQL, Azure, and various development tools such as Visual Studio and Git.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C#, SQL, JavaScript, HTML, CSS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</w:t>
      </w:r>
      <w:r>
        <w:rPr>
          <w:rFonts w:asciiTheme="majorHAnsi" w:hAnsiTheme="majorHAnsi" w:cstheme="majorHAnsi"/>
          <w:bCs/>
        </w:rPr>
        <w:t xml:space="preserve">: ASP.NET, Entity Framework, MVC, .NET Core, Web API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Services</w:t>
      </w:r>
      <w:r>
        <w:rPr>
          <w:rFonts w:asciiTheme="majorHAnsi" w:hAnsiTheme="majorHAnsi" w:cstheme="majorHAnsi"/>
          <w:bCs/>
        </w:rPr>
        <w:t xml:space="preserve">: Azure, AWS, Google Cloud Platform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DevOps and Tools</w:t>
      </w:r>
      <w:r>
        <w:rPr>
          <w:rFonts w:asciiTheme="majorHAnsi" w:hAnsiTheme="majorHAnsi" w:cstheme="majorHAnsi"/>
          <w:bCs/>
        </w:rPr>
        <w:t xml:space="preserve">: Docker, Kubernetes, Jira, Git, Visual Studio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Web Technologies</w:t>
      </w:r>
      <w:r>
        <w:rPr>
          <w:rFonts w:asciiTheme="majorHAnsi" w:hAnsiTheme="majorHAnsi" w:cstheme="majorHAnsi"/>
          <w:bCs/>
        </w:rPr>
        <w:t xml:space="preserve">: WordPress, Shopify, ETL, RESTful APIs, Microservices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Methodologies</w:t>
      </w:r>
      <w:r>
        <w:rPr>
          <w:rFonts w:asciiTheme="majorHAnsi" w:hAnsiTheme="majorHAnsi" w:cstheme="majorHAnsi"/>
          <w:bCs/>
        </w:rPr>
        <w:t xml:space="preserve">: Agile, Scrum, Kanban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robust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deliver high-quality software solutions to meet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and maintained backend systems and database solutions, ensuring optimal performance and scalability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RESTful API services for seamless integration and automation of business processes,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for deploying and managing cloud-based applications, enhancing the overall system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user-friendly web applications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UI/UX 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to improve customer satisfaction and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Confluence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effective project management, ensuring timely delivery of milestones and comprehensive documentation.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Updated, tested, and debugged existing software functionalities to improve performance and address user feedback,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Visual Studio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and mentored junior developers, sharing knowledge of best practices in coding and software design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to manage software releases and collaborate with team members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thorough testing and validation of software applications to ensure compliance with quality standards and client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detailed software documentation to facilitate knowledge transfer and project continuity throughout various development phases.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automation scripts and ETL processes to streamline data capture and reporting, enhancing decision-making for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directly with clients to gather requirements and translate them into technical specifications, ensuring alignment with business needs.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new modules and improved existing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MVC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the functionality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database design and management,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backend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processes for data retrieval and presentation, enhancing operational efficiency across multiple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project teams in an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environment, contributing to sprint planning and execution through effective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projects involving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cloud solutions, deploying applications and services in line with client specifications.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CSS to create responsive designs.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debugging sessions and quality assurance processes to ensure software reliability and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system and workflow documentation to provide clarity on software functionalities and development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web-based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under the guidance of senior engineers.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requirements gathering sessions, translating client needs into actionable project tasks for the development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database queries and basic maintenance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backend operations of various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QA efforts by conducting preliminary testing and documentation of software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discussions on software architecture and design considerations based on collected feedback and lessons learned.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within team projects, ensuring code integrity and collaboration.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deploying small-scale applications, understanding cloud architecture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the initial setup and configuration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and related infrastructures.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