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Web Developer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Detail-oriented Web Developer with over 10 years of experience in crafting responsive and user-centric applications. Proficient in integrating back-end services and developing robust web solutions using modern technologies, with a commitment to best practices in software development.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Languages &amp; Frameworks</w:t>
      </w:r>
      <w:r>
        <w:rPr>
          <w:rFonts w:asciiTheme="majorHAnsi" w:hAnsiTheme="majorHAnsi" w:cstheme="majorHAnsi"/>
          <w:bCs/>
          <w:lang w:val="en-US"/>
        </w:rPr>
        <w:t xml:space="preserve">: HTML, CSS, JavaScript, PHP, Ruby on Rails, ASP.NET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 &amp; Tools</w:t>
      </w:r>
      <w:r>
        <w:rPr>
          <w:rFonts w:asciiTheme="majorHAnsi" w:hAnsiTheme="majorHAnsi" w:cstheme="majorHAnsi"/>
          <w:bCs/>
          <w:lang w:val="en-US"/>
        </w:rPr>
        <w:t xml:space="preserve">: MySQL, PostgreSQL, MongoDB, SQL, SQLite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Web Security &amp; Optimization</w:t>
      </w:r>
      <w:r>
        <w:rPr>
          <w:rFonts w:asciiTheme="majorHAnsi" w:hAnsiTheme="majorHAnsi" w:cstheme="majorHAnsi"/>
          <w:bCs/>
          <w:lang w:val="en-US"/>
        </w:rPr>
        <w:t xml:space="preserve">: Web Security, SEO, Webpack, Babel, REST API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Practices</w:t>
      </w:r>
      <w:r>
        <w:rPr>
          <w:rFonts w:asciiTheme="majorHAnsi" w:hAnsiTheme="majorHAnsi" w:cstheme="majorHAnsi"/>
          <w:bCs/>
          <w:lang w:val="en-US"/>
        </w:rPr>
        <w:t xml:space="preserve">: Agile Methodologies, Version Control (Git), CI/CD, Unit Testing, Debugging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Soft Skills</w:t>
      </w:r>
      <w:r>
        <w:rPr>
          <w:rFonts w:asciiTheme="majorHAnsi" w:hAnsiTheme="majorHAnsi" w:cstheme="majorHAnsi"/>
          <w:bCs/>
          <w:lang w:val="en-US"/>
        </w:rPr>
        <w:t xml:space="preserve">: Problem Solving, Organizational Skills, Collaboration, Adaptability, Time Management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Web Developer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responsive user interfaces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HTML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CSS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enhance user experience and engagement on web platforms.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back-end developers to integrate data from various back-end services,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PHP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Ruby on Rails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ensure seamless functionality.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web security best practices, safeguarding applications against vulnerabilities while maintaining user privacy and data integrity.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Crafted detailed documentation outlining technical specifications, development processes, and user guides to support ongoing software maintenance.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code reviews to ensure adherence to best practices and high coding standards while optimizing performance and scalability.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version control tools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manage codebase changes, facilitating collaboration with other developers.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Employed debugging tools and analytics to identify and resolve issues in web applications, enhancing overall site reliability and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continuous learning to keep up with emerging technologies and advancements in web development best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Coordinated closely with UI/UX designers to implement designs that met visual intent while ensuring high functionality.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and expanded existing websites, optimizing load times and improving accessibility across various devices and browsers.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Assisted in setting up CI/CD pipelines to automate deployment processes, ensuring faster release cycles and reduced manual errors.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research on new web technologies, providing recommendations for potential adoption to improve efficiency and effectiveness.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relational database systems,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MySQL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effective data management and retrieval.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Agile methodologies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participate in sprint planning, backlog refinement, and daily stand-ups, showcasing strong adaptability to team dynamics.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Enhanced search engine optimization processes to increase site visibility and improve traffic generation through organic search.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Web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implemented user-friendly web interfaces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a variety of client projects.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dynamic data into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PHP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an efficient back-end while optimizing database interactions.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basic security assessments to identify potential vulnerabilities, implementing basic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web security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measures to protect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cross-functional teams to gather requirements, translating business needs into technical specifications for web solutions.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content management systems and frameworks, developing custom solutions leveraging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Ruby on Rails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ASP.NET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maintenance of both front-end and back-end systems, ensuring high standards of performance and support.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database management systems (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) to create and manage data structures.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troubleshooting of network issues and diagnostics using various analytics tools to maintain uptime and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and implemented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SEO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strategies within web projects to enhance discoverability on search engines, improving user traffic.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Communicated effectively with design teams to ensure that the technical aspects of web pages were aligned with user experience goals.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Web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senior developers in creating and maintaining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learning foundational programming skills.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experience in back-end programming through projects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PHP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basic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ASP.NET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components for server-side logic.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team projects focused on web security, gaining insight into important practices for safe web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to collaborate with designers to implement UI components that adhere to project guidelines and client expectations.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testing software to identify bugs, contributing to quality assurance and stability of web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Kept documentation updated on projects to provide clarity on functionalities and structures to new team members.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Helped integrate third-party APIs to enhance web applications, gaining experience with data handling and request processing.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basic database operations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developing queries to support application data needs and user interactions.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Shadowed experienced team members in Agile practices, contributing to sprint activities and story development in a supportive role.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simple web pages as a learning experience, using modern techniques to build a foundational understanding of web development.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