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Staff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Experienced software engineer with 10+ years in developing and deploying large-scale distributed systems, specializing in multi-cloud environments and security. Proven track record of driving technical innovation and mentoring engineering teams to enhance architectural excellence.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Go, Java,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Technologies</w:t>
      </w:r>
      <w:r>
        <w:rPr>
          <w:rFonts w:asciiTheme="majorHAnsi" w:hAnsiTheme="majorHAnsi" w:cstheme="majorHAnsi"/>
          <w:bCs/>
          <w:lang w:val="en-US"/>
        </w:rPr>
        <w:t xml:space="preserve">: React, Next.js, HTML, CSS,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Kubernetes, Docker, Terraform, OpenShift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 Technologies</w:t>
      </w:r>
      <w:r>
        <w:rPr>
          <w:rFonts w:asciiTheme="majorHAnsi" w:hAnsiTheme="majorHAnsi" w:cstheme="majorHAnsi"/>
          <w:bCs/>
          <w:lang w:val="en-US"/>
        </w:rPr>
        <w:t xml:space="preserve">: Snowflake, Spark, SQL, Kafka, Kinesis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Orchestration &amp; Monitoring</w:t>
      </w:r>
      <w:r>
        <w:rPr>
          <w:rFonts w:asciiTheme="majorHAnsi" w:hAnsiTheme="majorHAnsi" w:cstheme="majorHAnsi"/>
          <w:bCs/>
          <w:lang w:val="en-US"/>
        </w:rPr>
        <w:t xml:space="preserve">: Airflow, AWS Glue, DataDog, Grafana, CloudWatch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</w:t>
      </w:r>
      <w:r>
        <w:rPr>
          <w:rFonts w:asciiTheme="majorHAnsi" w:hAnsiTheme="majorHAnsi" w:cstheme="majorHAnsi"/>
          <w:bCs/>
          <w:lang w:val="en-US"/>
        </w:rPr>
        <w:t xml:space="preserve">: OAuth2, SAML, Encryption, Tokenization, Zero-trust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Development Practices</w:t>
      </w:r>
      <w:r>
        <w:rPr>
          <w:rFonts w:asciiTheme="majorHAnsi" w:hAnsiTheme="majorHAnsi" w:cstheme="majorHAnsi"/>
          <w:bCs/>
          <w:lang w:val="en-US"/>
        </w:rPr>
        <w:t xml:space="preserve">: Microservices, REST, GraphQL, CI/CD, Agile Methodologies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Staff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scalable microservices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handle large volumes of healthcare data exchange.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user interface components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Next.js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improve data accessibility for end-users.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containerization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orchestration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seamless deployment across multiple cloud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ETL processes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Airflow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data ingestion and transformation, ensuring timely and accurate data for analytics.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Inputted into system architecture discussions, advising on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compliance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healthcare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observability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CloudWatch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proactive monitoring of system health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develop engineering patterns and frameworks that foster inter-team collaboration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Guided senior engineers in adopting new technologies and best practices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cloud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provided mentorship to junior developers in best coding practices and effective problem-solving approaches.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Defined strategy for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OAuth2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SAML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secure user authentication across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comprehensive technical documentation and facilitated knowledge transfer sessions for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 and management, driving efficient query execution on large datasets.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Engineered data pipelines that 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Spark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Kafka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real-time data processing and integration across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Acted as a key player in the transition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multi-cloud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strategies, enhancing system reliability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architectural design discussions for new feature implementations ensuring alignment with organizational goals and customer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focus on continuous improvement in code quality and architectural standards, nurturing a culture of excellence.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new features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TypeScript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functionality for client-facing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data engineering teams to draft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Airflow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data processing efficiencies.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responsive UI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Next.js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aligning user experience with best practices in accessibility.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Optimized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leading to a significant reduction in cloud resource costs without compromising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 architects to design solutions incorporating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Snowflake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enhanced data retrieval.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 to improve data sharing processes across the engineering teams, ensuring project alignment.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consistent development environments for various services, streamlining the CI/CD pipeline.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performance tuning efforts through advanced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monitoring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CloudWatch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refining resource allocation.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CI/CD pipelines, integrating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infrastructure automation and scaling solutions seamlessly.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orchestration of microservices, leading to improved deployment strategies and stability.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Provided input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security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as a member of the application security team, enhancing system resilience.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user-centric interfaces.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implementing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providing backend support for frontend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the configuration and management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supporting initial production deployments.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various phases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lifecycle, developing features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enterprise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data management efforts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querying data, improving data quality and accuracy.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peers to debug and resolve issues in various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meetings discussing technical challenges and potential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cloud-based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as part of onboarding sessions, gaining familiarity with container orchestration.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senior developers to optimize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performance and speed.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on projects involving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Glue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 preparation, gaining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processes.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