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Backend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Dedicated and results-driven software engineer with over 10 years of comprehensive experience in developing enterprise-level backend systems. Proven expertise in architecting scalable software solutions, proficient in modern technologies including TypeScript, JavaScript, Node.js, and Python. Strong track record of collaborating with cross-functional teams to deliver high-quality software that meets business requirements.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Core Development Skills</w:t>
      </w:r>
      <w:r>
        <w:rPr>
          <w:rFonts w:asciiTheme="majorHAnsi" w:hAnsiTheme="majorHAnsi" w:cstheme="majorHAnsi"/>
          <w:bCs/>
          <w:lang w:val="en-US"/>
        </w:rPr>
        <w:t xml:space="preserve">: TypeScript, JavaScript, Node.js, Python, PostgreSQL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&amp; Infrastructure</w:t>
      </w:r>
      <w:r>
        <w:rPr>
          <w:rFonts w:asciiTheme="majorHAnsi" w:hAnsiTheme="majorHAnsi" w:cstheme="majorHAnsi"/>
          <w:bCs/>
          <w:lang w:val="en-US"/>
        </w:rPr>
        <w:t xml:space="preserve">: AWS, Terraform, Kafka, ETL/ELT, Microservices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Architectural Skills</w:t>
      </w:r>
      <w:r>
        <w:rPr>
          <w:rFonts w:asciiTheme="majorHAnsi" w:hAnsiTheme="majorHAnsi" w:cstheme="majorHAnsi"/>
          <w:bCs/>
          <w:lang w:val="en-US"/>
        </w:rPr>
        <w:t xml:space="preserve">: Scalability, Security, Code Testing, Design Patterns, Data Modeling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Collaboration &amp; Tools</w:t>
      </w:r>
      <w:r>
        <w:rPr>
          <w:rFonts w:asciiTheme="majorHAnsi" w:hAnsiTheme="majorHAnsi" w:cstheme="majorHAnsi"/>
          <w:bCs/>
          <w:lang w:val="en-US"/>
        </w:rPr>
        <w:t xml:space="preserve">: Agile, Git, CI/CD, Jira, Confluence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Backend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robust backend systems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support enterprise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teams, providing technical expertise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schema design and query optimization.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reusable platform-level services that improved the efficiency of enterprise systems, focusing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application development.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Leveraged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deploying scalable solutions, utilizing services such as EC2, S3, and RDS for optimal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infrastructure as code, streamlining the deployment process across multiple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event-driven architectures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Kafka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system reliability and performance under load.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thorough code reviews, adhering to best practices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code quality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security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mentor junior developers.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Drove initiatives for code testing by implementing unit, integration, and functional tests across key projects.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architectural discussions to evaluate tradeoffs between various technologies, fostering informed decision-making.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agile methodologies to manage project timelines effectively, ensuring high fidelity in delivery of technical game plans.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Fostered a positive team culture by promoting collaborative evaluations of potential hires and team contributions.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Explored AI-powered tools to enhance software engineering practices, staying ahead of industry trends.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Authored documentation and technical specifications for internal development processes and system architectures.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system architecture discussions, providing expertise in modern deployment technologies, ensuring comprehensive understanding of challenges.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Assisted in the onboarding of new technologies, mentors peers in adopting best practices in software development life cycle.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Provided contextual insights to product management based on technical feasibility and development constraints.”],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experience_second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scalable microservices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high-traffic applications, adhering to best practices for security and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data solutions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with a focus on optimization and replication strategies.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in an agile environment, participating in sprint planning and retrospectives to improve team productivity.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back-end integrations with various services,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services to enhance overall architecture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infrastructure management and deployment processes, reducing errors and increasing deployment speed.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Wrote extensive unit and integration tests using modern testing frameworks to ensure software reliability and functionality.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system design discussions, contributing insights on the use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design patterns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improved code structure.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Explored and integrated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Kafka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into existing data pipelines for enhanced real-time data processing capabilities.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pair programming to elevate teamwork and code quality, sharing knowledge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frameworks and libraries.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the development of documentation for APIs and technical specifications, aiding in team knowledge sharing.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version control, ensuring efficient collaboration and code management practices across the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Provided technical support during code reviews, advocating for best practices in code structure and scalability.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backend service development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enterprise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database solutions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efficient querying and schema design.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the product management team to align development efforts with business objectives.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and optimized microservices architecture,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scalable applications and services.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Terraform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manage infrastructure deployments, streamlining processes and reducing human error.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code reviews, advocating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best practices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 software development methodologies.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integration tests and assisted in debugging efforts, improving overall software quality and reliability.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backlog grooming sessions to prioritize tasks effectively and estimate development efforts accurately.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Kafka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real-time data processing, enhancing data flow efficacy across applications.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backend services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focused on performing enhancements to existing modules.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database design, optimizing queries for performance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ceremonies, improving team performance and delivery times through enhanced communication.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writing unit tests and documented findings to ensure software maintainability and quality standards.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senior developers to understand architecture decisions regarding AWS deployment strategies.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Terraform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managing cloud infrastructure, building foundational knowledge.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pair programming sessions, gaining exposure to various best practices in software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documentation efforts, ensuring clarity and accessibility for future software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Provided support for integration between various systems, focusing on accuracy and reliability in data exchange.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version control through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fostering effective collaboration within the development team.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