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developing and managing high-performance back-end systems in distributed computing environments. Proficient in API development, performance optimization, and machine learning model deployment, with a strong focus on scalability and collaboration across cross-functional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Scala, Go, C++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GCP,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 &amp; Integration</w:t>
      </w:r>
      <w:r>
        <w:rPr>
          <w:rFonts w:asciiTheme="majorHAnsi" w:hAnsiTheme="majorHAnsi" w:cstheme="majorHAnsi"/>
          <w:bCs/>
          <w:lang w:val="en-US"/>
        </w:rPr>
        <w:t xml:space="preserve">: RESTful APIs, gRPC, GraphQL, WebSockets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Distributed Computing</w:t>
      </w:r>
      <w:r>
        <w:rPr>
          <w:rFonts w:asciiTheme="majorHAnsi" w:hAnsiTheme="majorHAnsi" w:cstheme="majorHAnsi"/>
          <w:bCs/>
          <w:lang w:val="en-US"/>
        </w:rPr>
        <w:t xml:space="preserve">: Apache Spark, Ray, Kubernetes,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&amp; Testing</w:t>
      </w:r>
      <w:r>
        <w:rPr>
          <w:rFonts w:asciiTheme="majorHAnsi" w:hAnsiTheme="majorHAnsi" w:cstheme="majorHAnsi"/>
          <w:bCs/>
          <w:lang w:val="en-US"/>
        </w:rPr>
        <w:t xml:space="preserve">: Jenkins, GitLab CI, GitHub Actions, Unit Testing, Integration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Tools</w:t>
      </w:r>
      <w:r>
        <w:rPr>
          <w:rFonts w:asciiTheme="majorHAnsi" w:hAnsiTheme="majorHAnsi" w:cstheme="majorHAnsi"/>
          <w:bCs/>
          <w:lang w:val="en-US"/>
        </w:rPr>
        <w:t xml:space="preserve">: MLflow, KubeFlow, TensorFlow, PyTorch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 Tools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managed scalable back-end systems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application performance and reduce deployment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various applications, ensuring secure and efficient data exchange between front-end and back-end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cloud deployments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leveraging services such as EC2, RDS, and Kubernetes for enhanced scalability and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design and implement machine learning model lifecycle management tools,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 CI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automating testing and deployment processes to streamline project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observability by incorporating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monitoring and alerting of application performance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solutions for tag management across accounts, improving discoverability and model tracking in registry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performance profiling and optimization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a significant reduction in processing times for data pipelines.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secure, scalable microservices architectures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deployment and orchestration.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unit and integration tests leveraging robust testing frameworks to maintain code quality and performance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teams to incorporate feedback into the feature development lifecycle, ensuring alignment with business goals and customer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solutions, enhancing data retrieval efficiency for high-paced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innovation in the Domino Apps offering by unlocking new capabilities based on user feedback and project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enhancing logging capabilities using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boosting the efficiency of debugging and operational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and knowledge-sharing sessions to foster a culture of collaboration and continuous learning.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back-end system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high-performance application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gRPC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 to facilitate communication between microservices, improving service interaction efficiencies.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cloud service deployments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scalability of applications through intelligent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optimization of data pipelines constructed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engaging in data processing tasks for ML model training.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containerize applications, ensuring consistent environments across development and production setups.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setting up CI/CD workflows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build and test processes to improve development velocity.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detailed documentation and tutorials for API frameworks, ensuring clarity and usability for future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scientists to deploy machine learning models using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on cloud platforms for faster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integrated tests ensuring the reliability of code deployed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application performance improvements through regular profiling and refactoring efforts based on feedback from monitoring tools.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team knowledge sharing through presenting new technologies and their applicability to current projects, fostering a learning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Co-developed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mechanisms that drastically improved application speed.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simple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hands-on exposure to back-end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into agile software development practices including continuous integration and deployment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query optimization for relational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response times under load.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small teams to develop APIs for application integration,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for clear communication.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