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A seasoned software engineer with over 10 years of experience specializing in full-stack development. Demonstrated expertise in building customer-facing products, leading to enhanced user experiences and operational efficiency. Proven ability to design and implement scalable software solutions with a strong focus on architecture and user needs.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JavaScript, Python, Ruby, Java, C#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&amp; Libraries</w:t>
      </w:r>
      <w:r>
        <w:rPr>
          <w:rFonts w:asciiTheme="majorHAnsi" w:hAnsiTheme="majorHAnsi" w:cstheme="majorHAnsi"/>
          <w:bCs/>
          <w:lang w:val="en-US"/>
        </w:rPr>
        <w:t xml:space="preserve">: React, Node.js, Express, Django, Ruby on Rails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MongoDB, MySQL, Redis, SQLite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Cloud</w:t>
      </w:r>
      <w:r>
        <w:rPr>
          <w:rFonts w:asciiTheme="majorHAnsi" w:hAnsiTheme="majorHAnsi" w:cstheme="majorHAnsi"/>
          <w:bCs/>
          <w:lang w:val="en-US"/>
        </w:rPr>
        <w:t xml:space="preserve">: AWS, Docker, Kubernetes, CI/CD,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Methodologies</w:t>
      </w:r>
      <w:r>
        <w:rPr>
          <w:rFonts w:asciiTheme="majorHAnsi" w:hAnsiTheme="majorHAnsi" w:cstheme="majorHAnsi"/>
          <w:bCs/>
          <w:lang w:val="en-US"/>
        </w:rPr>
        <w:t xml:space="preserve">: Git, Jira, Agile, Scrum, RESTful APIs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software solutions for diverse healthcare applications,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the frontend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the backend.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and implemented robust RESTful APIs that drove seamless integration between patient management systems and booking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gather requirements and translate them into technical specifications, ensuring alignment with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database schemas and queries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resulting in improved data retrieval speeds and reliability in patient data handling.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 innovative payment processing system handling millions in transactions,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Stripe API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secure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for compliance.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CodePipeline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reducing deployment times and improving release frequency.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user experience by designing intuitive front-end interfaces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Bootstrap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which boosted user engagement and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reviews, promoting best practices and technical standards across the engineering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Analyzed customer journeys, driving improvements in software features that led to increased user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on best practices in software engineering and modern development techniques, fostering a growth-oriented culture.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performance tuning and load testing to ensure software stability under high user load conditions.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caching frequently accessed data, improving application performance and reducing server load during peak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Played a key role in migrating legacy systems to modern cloud architectures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scalability and reducing operational costs.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knowledge sharing sessions, presenting findings and technical discoveries to enhance team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Built customer-facing tools that facilitated real-time communication between patients and healthcare providers,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WebSocket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technologies.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customer-centric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appointment booking and patient information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closely with UI/UX designers to create user-friendly interfaces,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HTML5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CSS3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jQuery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user interactions.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third-party APIs into applications for improved functionality, utilizing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Twilio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SMS notifications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Google Maps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location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sprint planning, delivering new features and enhancements based on user feedback and project timelines.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back-end services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API development and database management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creation of technical documentation and user guides for applications to facilitate easier onboarding for end-users and clients.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performing code reviews and unit testing to ensure code quality and adherence to industry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migration of legacy applications to cloud-based services, improving reliability and flexibility in deployment.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enabling seamless collaboration among team members and tracking changes efficiently.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performance improvement activities, optimizing existing codebases with a focus on maintainability and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logging and error monitoring solutions, using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Sentry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enhance application reliability over 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customer demos and training sessions to showcase application features and gather user feedback.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front-end development and 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back-end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PHP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working on integrating database functionalities into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working within agile teams, collaborating with peers to meet sprint goals and customer requirements.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Involved in troubleshooting application issues and debugging to enhance overall performance and user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client-facing features, ensuring adherence to design specifications and project timelines.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implementation of basic API services and endpoints,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support front-end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writing technical documentation to enhance team knowledge and facilitate onboarding for new developers.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Adapted to fast-paced development environments, responding to project changes and requirements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learn about best practices in software engineering through pair programming sessions.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basic unit tests to ensure code quality and assist in maintaining application reliability.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