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Staff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Backend Software Engineer with over 10 years of expertise in developing scalable SaaS applications. Proven ability to handle complex engineering tasks and deliver intuitive, high-quality products. Strong programming skills complemented by a solid foundation in computer science principles and a passion for innovative technology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Engineering Skills</w:t>
      </w:r>
      <w:r>
        <w:rPr>
          <w:rFonts w:asciiTheme="majorHAnsi" w:hAnsiTheme="majorHAnsi" w:cstheme="majorHAnsi"/>
          <w:bCs/>
          <w:lang w:val="en-US"/>
        </w:rPr>
        <w:t xml:space="preserve">: Backend Software Development, SaaS Product Development, PWA Technologies, Backend Platform Development, Programming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Technical Proficiencies</w:t>
      </w:r>
      <w:r>
        <w:rPr>
          <w:rFonts w:asciiTheme="majorHAnsi" w:hAnsiTheme="majorHAnsi" w:cstheme="majorHAnsi"/>
          <w:bCs/>
          <w:lang w:val="en-US"/>
        </w:rPr>
        <w:t xml:space="preserve">: Python, Java, Node.js, Ruby on Rails, GoLang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Cloud Services</w:t>
      </w:r>
      <w:r>
        <w:rPr>
          <w:rFonts w:asciiTheme="majorHAnsi" w:hAnsiTheme="majorHAnsi" w:cstheme="majorHAnsi"/>
          <w:bCs/>
          <w:lang w:val="en-US"/>
        </w:rPr>
        <w:t xml:space="preserve">: PostgreSQL, MongoDB, AWS, Azure, Google Cloud Platform (GCP)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Skills</w:t>
      </w:r>
      <w:r>
        <w:rPr>
          <w:rFonts w:asciiTheme="majorHAnsi" w:hAnsiTheme="majorHAnsi" w:cstheme="majorHAnsi"/>
          <w:bCs/>
          <w:lang w:val="en-US"/>
        </w:rPr>
        <w:t xml:space="preserve">: Microservices Architecture, API Development, Docker, Kubernetes,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Data Processing</w:t>
      </w:r>
      <w:r>
        <w:rPr>
          <w:rFonts w:asciiTheme="majorHAnsi" w:hAnsiTheme="majorHAnsi" w:cstheme="majorHAnsi"/>
          <w:bCs/>
          <w:lang w:val="en-US"/>
        </w:rPr>
        <w:t xml:space="preserve">: Machine Learning Models, Document Retrieval Systems, Data Collection Frameworks, TensorFlow, Pandas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Staff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a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backend software system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 leading cloud-based legal tech platform, enhancing document retrieval and processing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multi-region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SaaS applications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ensuring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secure data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organizational-level interfaces for collaboration with AI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highly intuitive user interfaces by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PWA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customer engagement and satisfaction rates.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teams to evaluate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Large Language Models (LLMs)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successfully integrating advanced AI functionalities into core products.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backend services for scalability and reliability while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 and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deployed cloud infrastructure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robust performance through optimized resource allocation and networking configurations.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build scalable database solutions, enhancing the ability to support multiple product lines simultaneously.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interface with third-party platforms, improving interoperability and integrating with existing legal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extensive testing and debugging processes to ensure the resilience and efficiency of software products, employing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engineering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advanced programming languages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implement backend functionalities and enhance system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Mixed agile development practices to contribute to the rapid iteration of software, aligning product development with evolving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engaged in peer code reviews to uphold high standards in code quality and maintainability within the development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Continuously researched and 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techniques to improve operational efficiencies and innovate product offerings.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engaged in problem-solving sessions, utilizing analytical thinking to address challenges related to backend performance and user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mentorship and guidance on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development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the team's overall skill level and productivity.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Senior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building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SaaS products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diverse clients by implementing essential backend functionalities and API integrations.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within cross-functional teams to design and develop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backend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enhanced client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optimized codebases primarily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adherence to industry standards and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scalability and maintainability within complex software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user-centric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web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leveraging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PWA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improved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coding and designing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streamlined internal and external integrations for product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collaborative development, ensuring code integrity and team alignment throughout the project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performance bottlenecks within the software development process, applying troubleshooting skills to identify and resolve issues promptly.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project stakeholders to establish feature requirements and deliver timely and effective software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implementation of CI/CD pipelines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the deployment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code reviews and knowledge sharing sessions to foster a culture of continuous improvement and collaboration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detailed technical documentation to support development processes and project management.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and maintenance of applications focused on backend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software projects that focused on developing intuitive and functional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user interfaces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foundational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backend software engineering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support functions within larger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and integration tests using existing frameworks to ensure product quality and reliability before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and maintained project progress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effective communication across development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management tasks employing basic SQL skills to assist with data retrieval and management functions.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training sessions to enhance programming and development skills, focusing on core engineering principles.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engineers in designing backend systems, gaining valuable insights into architectural considerations and industry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codebases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Version Control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primarily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track changes and collaborate effectively with peers and mentors.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Diligently followed coding standards and best practices, enhancing code quality and maintainability in junior assignments.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