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and skilled software engineer with over 10 years of experience in designing and implementing high-quality software solutions. Proven track record of delivering impactful features and improvements within complex systems, while collaborating effectively across teams. Adept at mentoring and guiding engineers, with a strong foundation in software architecture and troubleshooting.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JavaScript, TypeScript, Python, SQL, Swift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and Libraries</w:t>
      </w:r>
      <w:r>
        <w:rPr>
          <w:rFonts w:asciiTheme="majorHAnsi" w:hAnsiTheme="majorHAnsi" w:cstheme="majorHAnsi"/>
          <w:bCs/>
          <w:lang w:val="en-US"/>
        </w:rPr>
        <w:t xml:space="preserve">: React, Next.js, GraphQL, Prisma, MUI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Tools</w:t>
      </w:r>
      <w:r>
        <w:rPr>
          <w:rFonts w:asciiTheme="majorHAnsi" w:hAnsiTheme="majorHAnsi" w:cstheme="majorHAnsi"/>
          <w:bCs/>
          <w:lang w:val="en-US"/>
        </w:rPr>
        <w:t xml:space="preserve">: GitHub Actions, Docker, CI/CD, Vercel, Jest, Playwright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PostgreSQL, MySQL, MongoDB, Redis, SQLite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Other Skills</w:t>
      </w:r>
      <w:r>
        <w:rPr>
          <w:rFonts w:asciiTheme="majorHAnsi" w:hAnsiTheme="majorHAnsi" w:cstheme="majorHAnsi"/>
          <w:bCs/>
          <w:lang w:val="en-US"/>
        </w:rPr>
        <w:t xml:space="preserve">: Software Design, Software Architecture, Mentorship, Troubleshooting, Agile Methodologies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new features in the company’s feedyard management software,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Next.js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a seamless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identify complex workflows and successfully translated them into functional software,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GraphQL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data retrieval and manipulation.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integration tools for customer onboarding processes, improving operational efficiency through effective use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the troubleshooting efforts for production issues, employing strong analytical skills to resolve faults while minimizing downtime for customers.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engineers on best coding practices, emphasizing the importance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software design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principles and efficient troubleshooting methodologies.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CI/CD pipelines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seamless deployment and continuous integration for the development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on scaling the application’s architecture to accommodate an increasing customer base, focusing on performance optimization through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enhancements.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APIs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Prisma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enabling smooth interaction between the front-end and back-end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reviews, providing constructive feedback and ensuring adherence to quality standards in all development efforts.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design and documentation of system architecture, facilitating better understanding of the structure and flow of the application.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Provided support to customer teams, addressing technical queries and ensuring satisfaction with the software product.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Playwright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implementation of automated testing routines, improving overall software reliability. 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presentational workshops to demonstrate new features and functionalities to stakeholders, enhancing team collaboration.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hardware components to enable real-time monitoring of feeding processes, enhancing the overall scope of the software.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actively in Agile ceremonies, contributing insights on software implementation and iterative improvements.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user engagement through interactive features.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system architecture discussions, leveraging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improve database interactions effectively.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product teams to define user requirements and translated them into functional code for better software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various APIs for data retrieval, ensuring robust communication between back-end services and front-end applications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GraphQL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development cycles, coordinating with team members to promote continuous improvement and rapid deployment.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code reviews and provided mentorship to junior developers, fostering a culture of knowledge sharing and technical growth.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directly with clients to gather feedback and implement changes in the software, enhancing user satisfaction.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Devised testing plans and 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unit and integration testing, increasing overall software quality through systematic validation.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transition of legacy systems to modern frameworks,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Next.js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streamline processes and enhance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system debugging to identify and resolve software issues in production swiftly.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early-stage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establishing a solid foundation in coding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engineers to understand core concepts of software development and project workflows, gaining insight into professional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pair programming sessions, focusing on writing testable and maintainable code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Involved in the creation of basic SQL queries for backend data manipulation, enhancing abilities to handle database interactions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debugging process by identifying and documenting software bugs, learning troubleshooting skills along the way.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team efforts to enhance system performance by identifying improvement areas through basic understanding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software architecture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Attended workshops and training sessions to advance knowledge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 and libraries.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maintenance of existing applications, ensuring operational quality and prompt issue resolution as directed.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front-end technologies to create intuitive user experiences, participating actively in design discussions.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version control practices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establishing standards for code collaboration and repository management.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