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Passionate and results-driven Senior Software Engineer with over 10 years of experience in full-stack development. Expertise in designing scalable web applications and driving robust solutions across multiple technology stacks. Proven ability to enhance product outcomes through strategic innovation and technical mentorship while maintaining a strong sense of ownership for project delivery.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Java,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Vue.js, Angular,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Express.js, Django, Ruby on Rails, Spring Boot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Heroku, DigitalOcean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Postgres, MySQL, MongoDB, Redis,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CI/CD, GitHub Actions, Jenkins, Docker,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Observability Tools</w:t>
      </w:r>
      <w:r>
        <w:rPr>
          <w:rFonts w:asciiTheme="majorHAnsi" w:hAnsiTheme="majorHAnsi" w:cstheme="majorHAnsi"/>
          <w:bCs/>
          <w:lang w:val="en-US"/>
        </w:rPr>
        <w:t xml:space="preserve">: Grafana, Prometheus, New Relic, Splunk, Datadog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Services</w:t>
      </w:r>
      <w:r>
        <w:rPr>
          <w:rFonts w:asciiTheme="majorHAnsi" w:hAnsiTheme="majorHAnsi" w:cstheme="majorHAnsi"/>
          <w:bCs/>
          <w:lang w:val="en-US"/>
        </w:rPr>
        <w:t xml:space="preserve">: REST APIs, GraphQL, SOAP, gRPC, Webhook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Methodologies</w:t>
      </w:r>
      <w:r>
        <w:rPr>
          <w:rFonts w:asciiTheme="majorHAnsi" w:hAnsiTheme="majorHAnsi" w:cstheme="majorHAnsi"/>
          <w:bCs/>
          <w:lang w:val="en-US"/>
        </w:rPr>
        <w:t xml:space="preserve">: Agile, Scrum, Kanban, Test-Driven Development, Extreme Programming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Senior Software Engineer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development of full-stack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scalability and performance optimization.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RESTful APIs for seamless data exchange between front-end and back-end services, employing best practices for security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cloud infrastructure including storage, computing, and database services, successfully enhancing system reliability and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architectural decision-making processes, focusing on design principles that facilitate maintainability and future scaling.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collaborative team environment and enhancing collective knowledge.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integration and deployment using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automating workflows and improving deployment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observability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monitoring capabilities of production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Incorporated user feedback into the development cycles, ensuring alignment with product direction and improving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cross-functional teams, including Product Management and QA, to deliver high-quality software on 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existing codebases by refactoring and introducing unit tests, aligning with industry best practices for software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documentation for code and system designs, promoting clarity and knowledge sharing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Agile ceremonies, contributing to sprint planning and retrospectives for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adoption of a microservices architecture, facilitating modular development and integration of new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peer code reviews to maintain code quality and share knowledge across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Promoted the use of AI-assisted development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Copilot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increase productivity and foster innovation.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Engineer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performance and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 team setting to design and implement microservices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the backend framework.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managing database operations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including query optimization and data manipulation.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testing practices using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reliability and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requirements gathering and translation of business needs into technical solutions, enhancing alignment with stakeholder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and upskilling, actively keeping abreast of emerging technologies in DevOps and cloud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Assured code quality through systematic peer reviews and adherence to coding standards, fostering a culture of excellence.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to enrich application functionalities and streamline operations, leveraging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Agile methodologies to enhance collaboration and project delivery efficiency, adapting to changing requirements seamlessly.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Took ownership of specific project components, allowing for deep technical engagement and problem-solving.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reusable components and tools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accelerate the development cycle and improve project consistency.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Junior Software Developer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client-side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laying a strong foundation for web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developers in backend logic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foundational programming skills and understanding of server-side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testing and troubleshooting applications, gaining valuable experience in debugging and improving code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changes and updates consistently, contributing to the team’s maintenance and future development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team meetings and workshops, contributing to a team-oriented culture and shared learning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practiced agile methodologies, achieving insights into project management and effective teamwork.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simple REST APIs, implementing basic authentication and data retrieval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systems, particularly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manage code changes and collaborate with other developers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implementing responsive web designs to ensure usability across various devices, learning about front-end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deployment activities on cloud platforms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familiarizing with deployment pipelines and resource management.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