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Staff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Dynamic and results-oriented software engineer with over 10 years of extensive experience in backend development using Ruby on Rails, PostgreSQL, and cloud infrastructure. Proven track record of delivering high-quality software solutions, driving technical innovation, and mentoring junior developers. Dedicated to ensuring system performance, reliability, and strategic architecture decisions.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Ruby, JavaScript, Python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Ruby on Rails, React, Node.js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MySQL, MongoDB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&amp; Infrastructure</w:t>
      </w:r>
      <w:r>
        <w:rPr>
          <w:rFonts w:asciiTheme="majorHAnsi" w:hAnsiTheme="majorHAnsi" w:cstheme="majorHAnsi"/>
          <w:bCs/>
          <w:lang w:val="en-US"/>
        </w:rPr>
        <w:t xml:space="preserve">: AWS, Azure, Google Cloud Platform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Monitoring</w:t>
      </w:r>
      <w:r>
        <w:rPr>
          <w:rFonts w:asciiTheme="majorHAnsi" w:hAnsiTheme="majorHAnsi" w:cstheme="majorHAnsi"/>
          <w:bCs/>
          <w:lang w:val="en-US"/>
        </w:rPr>
        <w:t xml:space="preserve">: Docker, Kubernetes, Datadog, Terraform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APIs &amp; Architecture</w:t>
      </w:r>
      <w:r>
        <w:rPr>
          <w:rFonts w:asciiTheme="majorHAnsi" w:hAnsiTheme="majorHAnsi" w:cstheme="majorHAnsi"/>
          <w:bCs/>
          <w:lang w:val="en-US"/>
        </w:rPr>
        <w:t xml:space="preserve">: REST, GraphQL, Microservices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 Skills</w:t>
      </w:r>
      <w:r>
        <w:rPr>
          <w:rFonts w:asciiTheme="majorHAnsi" w:hAnsiTheme="majorHAnsi" w:cstheme="majorHAnsi"/>
          <w:bCs/>
          <w:lang w:val="en-US"/>
        </w:rPr>
        <w:t xml:space="preserve">: Agile, Scrum, Mentorship, Observability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Staff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complex backend systems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optimal performance and scalability for high-traffic applications.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RESTful APIs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facilitate seamless data transactions across multiple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cloud-based solutions, implementing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EC2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S3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Lambda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services to enhance application delivery.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Proactively identified technical bottlenecks, diagnosing issues before they escalated into critical problems, thus maintaining system integrity.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maintained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Datadog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dashboards for monitoring application health and system observability, enabling proactive management of resources.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across five teams, contributing to high-priority projects while maintaining focus on broader architectural goals.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and established best practices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security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privacy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documentation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enhancing team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Mentored junior and senior engineers, fostering skill development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Ruby on Rails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backend system architecture.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feature development by leveraging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microservices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architecture, providing modular solutions that improved deployment speed.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Led initiatives to improve database design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performance for read and write operations.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Worked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Agile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methodologies to deliver iterative improvements and align with business requirements effectively.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infrastructure as code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deployments and configuration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monitoring solutions that ensure high levels of reliability and availability for backend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Enhanced observability through implementation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logging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 and monitoring metrics.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Communicated technical concepts and architectural decisions effectively to diverse audiences, including non-technical stakeholders.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Senior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and deployed backend services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performance optimization and robust system design.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frontend teams to develop efficient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user interaction and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database solutions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emphasizing data integrity and optimizing query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Adopted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practices to maintain clear workflows and promote teamwork, resulting in timely project deliveries.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Mentored team members on code quality improvement and effective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best practices.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Created automated testing scripts and CI/CD pipelines to improve deployment processes and software quality.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in a team to deliver features and address high-impact issues rapidly in an evolving environment.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Explored cloud solutions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deploying services efficiently to enhance application accessibility.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features for web applications built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 on Rails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initial experience in backend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design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RESTful APIs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internal services, learning best practices in API development.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team scrums, gaining insight into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Agile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principles and project management methodologies.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database management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executing data migrations and routine maintenance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observability initiatives by implementing logging mechanisms, ensuring application reliability.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code reviews, learning from feedback and improving coding skills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Ruby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senior developers in troubleshooting and debugging applications, enhancing problem-solving skills.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documentation for backend services to maintain clarity and knowledge sharing among team members.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