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Fullstack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Fullstack Software Engineer with over 10 years of experience in designing, building, and maintaining complex software solutions at scale. Proven track record in leveraging a diverse tech stack to solve significant technical challenges and deliver impactful products.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JavaScript, TypeScript, Java, Ruby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Web Frameworks</w:t>
      </w:r>
      <w:r>
        <w:rPr>
          <w:rFonts w:asciiTheme="majorHAnsi" w:hAnsiTheme="majorHAnsi" w:cstheme="majorHAnsi"/>
          <w:bCs/>
          <w:lang w:val="en-US"/>
        </w:rPr>
        <w:t xml:space="preserve">: React, Node.js, Django, Flask, Angular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Redis,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Tools</w:t>
      </w:r>
      <w:r>
        <w:rPr>
          <w:rFonts w:asciiTheme="majorHAnsi" w:hAnsiTheme="majorHAnsi" w:cstheme="majorHAnsi"/>
          <w:bCs/>
          <w:lang w:val="en-US"/>
        </w:rPr>
        <w:t xml:space="preserve">: Docker, Kubernetes, AWS, Jenkins, Git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Software Development Practices</w:t>
      </w:r>
      <w:r>
        <w:rPr>
          <w:rFonts w:asciiTheme="majorHAnsi" w:hAnsiTheme="majorHAnsi" w:cstheme="majorHAnsi"/>
          <w:bCs/>
          <w:lang w:val="en-US"/>
        </w:rPr>
        <w:t xml:space="preserve">: Agile, Scrum, CI/CD, Test-Driven Development, Microservices Architecture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Fullstack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robust full-stack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front-end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Node.js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back-end services, ensuring high performance and responsiveness to requests from the front-end.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Described, designed, and implemented RESTful APIs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Django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facilitating communication between front-end and back-end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code quality through rigorous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Code Reviews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adherence to best practices in coding standards and architecture design.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Optimized database interactions and queries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application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containers for seamless deployment and orchestration within cloud services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reliability and consistency in various environments.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maintained a CI/CD pipeline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automate deployments, enhancing the efficiency of development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identify key technical requirements for new features and system enhancements, focusing on user-centric development.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Executed software upgrades and feature enhancements while ensuring minimal service disruption,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for project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developers, providing guidance on technical challenges and professional growth within the team, fostering a collaborative learning environment.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design sessions to establish and deliver technical specifications and documentation, enhancing communication across technical and non-technical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the design and execution of a major refactor of a legacy system, improving system maintainability and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TypeScript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improved code maintainability and application scalability, resulting in reduced errors during development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internal tooling that streamlined development processes, allowing for increased productivity and collaboration among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stakeholder discussions to align technical capabilities with business objectives, ensuring that product direction met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strategic technical discussions about product roadmaps and prioritization, helping to shape the company's technical landscape.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deployed several consumer-facing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engagement through intuitive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on a team project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a microservices architecture that improved system scalability and maintenance.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Agile methodologies to coordinate sprints and manage project timelines, facilitating transparency and accountability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caching and improving data retrieval speeds for web applications, enhancing overall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ensuring application security best practices by implementing authentication protocols and secure coding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development of data models and structures within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MongoDB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streamlining data management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constant learning of best practices for developing software, resulting in better performance and optimized resources.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product discussions by providing technical insights that aligned with user and business needs, focusing on solution efficacy.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Wrote tests and conducted bug fixes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Test-Driven Development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practices, improving application reliability and stability.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system architectures and designs for new projects, ensuring knowledge transfer and onboarding efficiency for future team members.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performance testing under varying load conditions, contributing to an understanding of capacity limits and opportunities for optimization.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code quality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version control, enabling better collaboration and version management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basic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Spring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framework, focusing on user interface development and back-end integration.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sprint planning as part of an Agile team, honing project collaboration skills and time management.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senior developers in debugging code and resolving user-reported issues, fostering feedback-driven improvement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foundational database integration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applying skills to store and retrieve data for small-scale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front-end development of web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interfaces and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minor enhancements and fixes for existing software solutions, gaining experience in a live production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Gathered user feedback to inform development decisions, ensuring that functionalities met user expectations.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basic documentation for codebase and processes, supporting knowledge sharing among team members and stakeholders.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QA teams by conducting manual testing of applications to identify bugs and usability issues, contributing to overall software quality.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pair programming sessions with peers to foster a collaborative learning environment and improve code-sharing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