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Mobile Application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mobile application engineer with over 10 years of experience in developing and maintaining robust mobile applications across iOS and Android platforms. Demonstrated expertise in architecting solutions, troubleshooting complex issues, and delivering innovative functionality to enhance user experiences.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Mobile Development Skills</w:t>
      </w:r>
      <w:r>
        <w:rPr>
          <w:rFonts w:asciiTheme="majorHAnsi" w:hAnsiTheme="majorHAnsi" w:cstheme="majorHAnsi"/>
          <w:bCs/>
          <w:lang w:val="en-US"/>
        </w:rPr>
        <w:t xml:space="preserve">: iOS Development, Android Development, SDK Development, Kotlin, Swift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and Libraries</w:t>
      </w:r>
      <w:r>
        <w:rPr>
          <w:rFonts w:asciiTheme="majorHAnsi" w:hAnsiTheme="majorHAnsi" w:cstheme="majorHAnsi"/>
          <w:bCs/>
          <w:lang w:val="en-US"/>
        </w:rPr>
        <w:t xml:space="preserve">: Jetpack Compose, SwiftUI, UIKit, React, GraphQL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Practices</w:t>
      </w:r>
      <w:r>
        <w:rPr>
          <w:rFonts w:asciiTheme="majorHAnsi" w:hAnsiTheme="majorHAnsi" w:cstheme="majorHAnsi"/>
          <w:bCs/>
          <w:lang w:val="en-US"/>
        </w:rPr>
        <w:t xml:space="preserve">: CI/CD, Unit Testing, Code Review, Agile Methodologies, Test-Driven Development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Technical Leadership</w:t>
      </w:r>
      <w:r>
        <w:rPr>
          <w:rFonts w:asciiTheme="majorHAnsi" w:hAnsiTheme="majorHAnsi" w:cstheme="majorHAnsi"/>
          <w:bCs/>
          <w:lang w:val="en-US"/>
        </w:rPr>
        <w:t xml:space="preserve">: Architectural Design, Code Quality Standards, Technical Documentation, Bug Triage and Resolution, App Store Deployment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and Technologies</w:t>
      </w:r>
      <w:r>
        <w:rPr>
          <w:rFonts w:asciiTheme="majorHAnsi" w:hAnsiTheme="majorHAnsi" w:cstheme="majorHAnsi"/>
          <w:bCs/>
          <w:lang w:val="en-US"/>
        </w:rPr>
        <w:t xml:space="preserve">: Git, Postgres SQL, Redis, AWS, API Integration</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Mobile Application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mobile applications for both </w:t>
      </w:r>
      <w:r w:rsidRPr="00B4406F">
        <w:rPr>
          <w:rFonts w:asciiTheme="majorHAnsi" w:hAnsiTheme="majorHAnsi" w:cstheme="majorHAnsi"/>
          <w:b/>
          <w:bCs/>
          <w:sz w:val="22"/>
          <w:szCs w:val="24"/>
        </w:rPr>
        <w:t xml:space="preserve">iOS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Android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utilizing </w:t>
      </w:r>
      <w:r w:rsidRPr="00B4406F">
        <w:rPr>
          <w:rFonts w:asciiTheme="majorHAnsi" w:hAnsiTheme="majorHAnsi" w:cstheme="majorHAnsi"/>
          <w:b/>
          <w:bCs/>
          <w:sz w:val="22"/>
          <w:szCs w:val="24"/>
        </w:rPr>
        <w:t xml:space="preserve">Kotlin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Swift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new features and improvements.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all phases of mobile application development from ideation to release, providing innovative solutions for complex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including designers and QA engineers, to enhance application features and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mobile application architecture decisions, defining best practices for </w:t>
      </w:r>
      <w:r w:rsidRPr="00B4406F">
        <w:rPr>
          <w:rFonts w:asciiTheme="majorHAnsi" w:hAnsiTheme="majorHAnsi" w:cstheme="majorHAnsi"/>
          <w:b/>
          <w:bCs/>
          <w:sz w:val="22"/>
          <w:szCs w:val="24"/>
        </w:rPr>
        <w:t xml:space="preserve">mobile lifecycle management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app distribution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integrated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APIs to streamline the connection between mobile applications and back-end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app performance and ensured high reliability through effective debugging and problem-solving techniques.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Advanced continuous integration and delivery processes, enhancing the automation and reliability of code releases.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legacy applications, continuously evolving features and stability based on user feedback and market demands.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vendor collaboration to leverage third-party SDKs and components for faster deployment and enhanced functionalities.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Improved user experience metrics through iterative testing and feature rollouts, significantly advancing application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w:t>
      </w:r>
      <w:r w:rsidRPr="00B4406F">
        <w:rPr>
          <w:rFonts w:asciiTheme="majorHAnsi" w:hAnsiTheme="majorHAnsi" w:cstheme="majorHAnsi"/>
          <w:b/>
          <w:bCs/>
          <w:sz w:val="22"/>
          <w:szCs w:val="24"/>
        </w:rPr>
        <w:t xml:space="preserve">NFC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applied cryptography in secure transactions to bolster application security and integrity.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various front-end initiatives to support mobile functionalities and improve overall UI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initiatives to deploy mobile automation tests which increased overall efficiency and reduced redundancies in the QA process.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Actively participated in code reviews, mentoring junior developers on best practices for mobile development and architecture compliance.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Ensured adherence to security standards throughout mobile application development to maintain user trust and data protection.</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Mobile Application Developer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high-performance mobile applications for </w:t>
      </w:r>
      <w:r w:rsidRPr="00B4406F">
        <w:rPr>
          <w:rFonts w:asciiTheme="majorHAnsi" w:hAnsiTheme="majorHAnsi" w:cstheme="majorHAnsi"/>
          <w:b/>
          <w:bCs/>
          <w:szCs w:val="24"/>
        </w:rPr>
        <w:t xml:space="preserve">iOS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Android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platforms using </w:t>
      </w:r>
      <w:r w:rsidRPr="00B4406F">
        <w:rPr>
          <w:rFonts w:asciiTheme="majorHAnsi" w:hAnsiTheme="majorHAnsi" w:cstheme="majorHAnsi"/>
          <w:b/>
          <w:bCs/>
          <w:szCs w:val="24"/>
        </w:rPr>
        <w:t xml:space="preserve">Swift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Java/Kotlin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respectively.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UX/UI designers to translate designs into functional mobile applications, enhancing usability and aesthetics.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regression and unit tests to maintain code integrity and performance metrics for mobile applications in production.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Partnered with back-end developers to integrate various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seamless data exchange between the mobile application and back-end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user testing scenarios to refine app functionalities, working directly with focus groups to gather relevant feedback.</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migration of various legacy app features to modern frameworks like </w:t>
      </w:r>
      <w:r w:rsidRPr="00B4406F">
        <w:rPr>
          <w:rFonts w:asciiTheme="majorHAnsi" w:hAnsiTheme="majorHAnsi" w:cstheme="majorHAnsi"/>
          <w:b/>
          <w:bCs/>
          <w:szCs w:val="24"/>
        </w:rPr>
        <w:t xml:space="preserve">Jetpack Compose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SwiftUI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code maintainability.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Resolved issues in existing mobile applications by conducting root cause analysis and executing timely bug fixes.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agile methodologies in project management, contributing to sprints and ensuring timely project deliverables.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application compliance with industry standards and additional regulations around user data protection.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Directed app store submissions, ensuring mobile applications meet all requirements for successful deployment.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in collaborative environments, enhancing team productivity and code tracking.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training sessions for junior developers focused on mobile development practices and technologies.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Mobile Application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mobile applications, focusing on the implementation of UI components using </w:t>
      </w:r>
      <w:r w:rsidRPr="00B4406F">
        <w:rPr>
          <w:rFonts w:asciiTheme="majorHAnsi" w:hAnsiTheme="majorHAnsi" w:cstheme="majorHAnsi"/>
          <w:b/>
          <w:bCs/>
          <w:szCs w:val="24"/>
        </w:rPr>
        <w:t xml:space="preserve">Swift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actively in code reviews and contributed to team discussions on best practices and mobile development trends.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writing of unit tests and engaged in troubleshooting efforts to resolve application bugs before production deployment.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with </w:t>
      </w:r>
      <w:r w:rsidRPr="00B4406F">
        <w:rPr>
          <w:rFonts w:asciiTheme="majorHAnsi" w:hAnsiTheme="majorHAnsi" w:cstheme="majorHAnsi"/>
          <w:b/>
          <w:bCs/>
          <w:szCs w:val="24"/>
        </w:rPr>
        <w:t xml:space="preserve">SQLite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local storage solutions in mobile applications, improving app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design and architecture of simple mobile features, focusing on user experience and flow.</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developers to understand various </w:t>
      </w:r>
      <w:r w:rsidRPr="00B4406F">
        <w:rPr>
          <w:rFonts w:asciiTheme="majorHAnsi" w:hAnsiTheme="majorHAnsi" w:cstheme="majorHAnsi"/>
          <w:b/>
          <w:bCs/>
          <w:szCs w:val="24"/>
        </w:rPr>
        <w:t xml:space="preserve">mobile SDKs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their integration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team meetings, providing updates on current projects and areas of improvement.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user testing sessions to collect direct feedback on application usability and functionality.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Monitored app performance metrics using analytics tools, providing insights for future enhancements.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documentation processes for SDKs and API integrations, creating clear guidelines for team members.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