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Frontend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Detail-oriented software engineer with over 10 years of experience in frontend development, specializing in building high-performance applications with modern frameworks. Proven expertise in mentoring developers and collaborating with cross-functional teams to enhance user experience and application scalability.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React, React Native, JavaScript, TypeScript, HTML/CSS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Performance Optimization</w:t>
      </w:r>
      <w:r>
        <w:rPr>
          <w:rFonts w:asciiTheme="majorHAnsi" w:hAnsiTheme="majorHAnsi" w:cstheme="majorHAnsi"/>
          <w:bCs/>
          <w:lang w:val="en-US"/>
        </w:rPr>
        <w:t xml:space="preserve">: Performance Tuning, State Management, Frontend Architecture Patterns, Component Libraries, Design Systems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Tools</w:t>
      </w:r>
      <w:r>
        <w:rPr>
          <w:rFonts w:asciiTheme="majorHAnsi" w:hAnsiTheme="majorHAnsi" w:cstheme="majorHAnsi"/>
          <w:bCs/>
          <w:lang w:val="en-US"/>
        </w:rPr>
        <w:t xml:space="preserve">: Git, CI/CD, Docker, Figma, Postman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Interaction</w:t>
      </w:r>
      <w:r>
        <w:rPr>
          <w:rFonts w:asciiTheme="majorHAnsi" w:hAnsiTheme="majorHAnsi" w:cstheme="majorHAnsi"/>
          <w:bCs/>
          <w:lang w:val="en-US"/>
        </w:rPr>
        <w:t xml:space="preserve">: REST, GraphQL, Python, Django, 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 Skills</w:t>
      </w:r>
      <w:r>
        <w:rPr>
          <w:rFonts w:asciiTheme="majorHAnsi" w:hAnsiTheme="majorHAnsi" w:cstheme="majorHAnsi"/>
          <w:bCs/>
          <w:lang w:val="en-US"/>
        </w:rPr>
        <w:t xml:space="preserve">: Mentoring, Agile Methodologies, Collaboration, Communication, Problem Solving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Frontend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frontend architectures for high-traffic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a shared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component library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frontend development across multiple teams, enhancing consistency and reducing development 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application performance through efficient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state management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performance tuning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techniques, resulting in improved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managers and designers to create responsive and accessible user interfaces, ensuring cross-device compatibility and adherence to WCAG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frontend engineers, providing guidance on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Review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Influenced technical decision-making, leveraging deep expertise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frontend frameworks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recommend tools and libraries that facilitate agile development and enhance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comprehensive performance audits leading to strategic optimizations in app loading times and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data visualizations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D3.js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user engagement and improve interface usability.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mobile solutions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Native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developing cross-platform applications to broaden user reach and deliver consistent experiences.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closely with backend teams to define and implement RESTful APIs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endpoints to improve data fetching performance and reduce latency.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Constructed robust testing environments and frameworks to ensure code quality and application reliability, utilizing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Cypress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knowledge sharing through code reviews and technical presentations, enhancing team members' skills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modern JavaScript techniques.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agile sprints and retrospectives, contributing to continuous improvement in team workflows and project delivery timelines.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Continuously researched and evaluated new technologies and frameworks to keep the tech stack modern and competitive.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Successfully debugged and resolved complex issues related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frontend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backend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integrations, ensuring seamless data flow and application functionality.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Frontend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responsive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adhering to best practices for performance and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cross-functional teams, participating in agile ceremonies to deliver features that improved user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state management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application state effectively across multiple components and views.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usability testing sessions to gather user feedback and iterated on application designs based on findings, enhancing the overall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reusable UI components and established design guidelines to ensure a cohesive aesthetic and functionality across multiple web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existing front-end codebases for performance improvements by employing critical CSS and lazy loading techniques.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APIs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 Rest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fetch, display, and manipulate data efficiently, ensuring reliability and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mobile-first applications,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responsive design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 to improve accessibility and navigation across devices.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unit and integration tests to ensure application reliability and maintainability,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enzyme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project requirements and technical specifications to guide development, ensuring clarity for current and future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version control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effectively managing feature branches and collaborating with team members through pull request reviews.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a positive team culture by promoting knowledge sharing and participating in peer-led training sessions.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Frontend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user-friendly web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clean design and responsive capabilities.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discussions to brainstorm application features and enhancements, providing valuable insights based on user feedback.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building single-page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implementing routing and state management to ensure smooth navigation.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reviews to maintain code quality and adherence to project standards, refining skills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collaborative peer feedback.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alongside senior developers to understand complex code structures and architecture, aiding in timely project delivery and learning opportunities.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basic backend interactions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APIs to fetch and display dynamic content on web pages, enhancing user interactivity.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user testing to gain insights into user experience and applied findings to improve interface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feature specifications and user guides to ensure clarity of application functionality and design rationale.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troubleshooting and resolving frontend issues utilizing debugging tools and logging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agile methodologies and participated in sprint planning and retrospectives, contributing to continuous process improvements.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