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10+ years in development, specializing in Golang, Kubernetes, and distributed systems. Proven track record in building resilient systems and enhancing cloud infrastructure for decentralized computing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Golang, JavaScript, C, C++, Python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Kubernetes, Containerization, Virtualization, Docker, Akash Network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 and Messaging</w:t>
      </w:r>
      <w:r>
        <w:rPr>
          <w:rFonts w:asciiTheme="majorHAnsi" w:hAnsiTheme="majorHAnsi" w:cstheme="majorHAnsi"/>
          <w:bCs/>
          <w:lang w:val="en-US"/>
        </w:rPr>
        <w:t xml:space="preserve">: PostgreSQL, Redis, MongoDB, RabbitMQ, 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and CI/CD</w:t>
      </w:r>
      <w:r>
        <w:rPr>
          <w:rFonts w:asciiTheme="majorHAnsi" w:hAnsiTheme="majorHAnsi" w:cstheme="majorHAnsi"/>
          <w:bCs/>
          <w:lang w:val="en-US"/>
        </w:rPr>
        <w:t xml:space="preserve">: Git, GitHub, CI/CD, Jenkins,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&amp; Networking</w:t>
      </w:r>
      <w:r>
        <w:rPr>
          <w:rFonts w:asciiTheme="majorHAnsi" w:hAnsiTheme="majorHAnsi" w:cstheme="majorHAnsi"/>
          <w:bCs/>
          <w:lang w:val="en-US"/>
        </w:rPr>
        <w:t xml:space="preserve">: Cryptography, Identity management, Access management, Network security, API security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Others</w:t>
      </w:r>
      <w:r>
        <w:rPr>
          <w:rFonts w:asciiTheme="majorHAnsi" w:hAnsiTheme="majorHAnsi" w:cstheme="majorHAnsi"/>
          <w:bCs/>
          <w:lang w:val="en-US"/>
        </w:rPr>
        <w:t xml:space="preserve">: Microservices architecture, Agile, Scrum, Documentation, Open Source contribution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design and development of scalable and resilient features for the Akash Network platform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Golang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automated testing frameworks to ensure high reliability and performance of cloud deployments.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effectively in a remote environment, utilizing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Slack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Zoom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communication and project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open-source contributions, enhancing the core tech stack, fostering community collaboration, and sharing knowledge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blockchain technologies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microservices for distributed systems, optimizing resource management and performance within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clusters.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security assessments, addressing key security concerns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cryptography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secure key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documented operational pipelines, improving deployment practices and system robustness.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detailed architecture diagrams and documentation for new features and infrastructure developments.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reviews, providing constructive feedback to peers to enhance code quality and maintain coding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logging and monitoring solutions to enhance observability across distributed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Streamlined DevOps workflows, embedding best practices in integration and deployment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tools.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stakeholders to gather requirements ensuring the tech solutions align with business goals and user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researched and integrated new technologies to improve the overall efficiency of development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discussions about strategic technology choices, contributing to the technical direction of the project.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developers, sharing knowledge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best coding practices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foster growth within the team.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scalable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performance and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 with applications to manage and query large sets of distributed data.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orchestrate application containers, improving deployment times and system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CI/CD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development processes and reduce friction in software deployments.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caching and message brokering, enhancing system responsiveness and reducing latency.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design and implementation of microservices architecture, promoting modular system design.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internal tools and monitoring systems that 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containers for easier local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teams in an agile environment, delivering features in sprints and iterating based on user feedback.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API specifications and system architectures to facilitate knowledge sharing and onboarding.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various development tools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collaboration among distributed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security practices, ensuring that feature implementations followed secure coding guidelines.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technical discussions and brainstorming sessions to improve overall project outcomes.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internal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libraries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user interfaces.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deployment of applications on cloud platforms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foundational knowledge in containerization.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retrospectives, contributing to discussions about process improvements and development cycles.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unit testing for modules written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Golang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code correctness and reliability before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and debugging sessions for applications, learning vital problem-solving skills in cloud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to understand best practices in software development and architecture.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code and application processes comprehensively to aid team members in project onboarding.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data migration projects involving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databases, learning database management principles.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workshops, sharing insights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effective coding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about security principles in application development, focusing on safe coding practices and data protection.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